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611"/>
        <w:tblW w:w="0" w:type="auto"/>
        <w:tblLook w:val="04A0" w:firstRow="1" w:lastRow="0" w:firstColumn="1" w:lastColumn="0" w:noHBand="0" w:noVBand="1"/>
      </w:tblPr>
      <w:tblGrid>
        <w:gridCol w:w="4355"/>
      </w:tblGrid>
      <w:tr w:rsidR="00525B4F" w:rsidTr="003067BF">
        <w:trPr>
          <w:trHeight w:val="540"/>
        </w:trPr>
        <w:tc>
          <w:tcPr>
            <w:tcW w:w="4355" w:type="dxa"/>
          </w:tcPr>
          <w:p w:rsidR="00525B4F" w:rsidRDefault="00525B4F" w:rsidP="003067BF"/>
        </w:tc>
      </w:tr>
      <w:tr w:rsidR="00525B4F" w:rsidTr="003067BF">
        <w:trPr>
          <w:trHeight w:val="540"/>
        </w:trPr>
        <w:tc>
          <w:tcPr>
            <w:tcW w:w="4355" w:type="dxa"/>
          </w:tcPr>
          <w:p w:rsidR="00525B4F" w:rsidRDefault="00525B4F" w:rsidP="003067BF"/>
        </w:tc>
      </w:tr>
      <w:tr w:rsidR="00525B4F" w:rsidTr="003067BF">
        <w:trPr>
          <w:trHeight w:val="540"/>
        </w:trPr>
        <w:tc>
          <w:tcPr>
            <w:tcW w:w="4355" w:type="dxa"/>
          </w:tcPr>
          <w:p w:rsidR="00525B4F" w:rsidRDefault="00525B4F" w:rsidP="003067BF"/>
        </w:tc>
      </w:tr>
    </w:tbl>
    <w:p w:rsidR="00525B4F" w:rsidRPr="003067BF" w:rsidRDefault="00525B4F">
      <w:pPr>
        <w:rPr>
          <w:rFonts w:ascii="NTFPreCursivef" w:hAnsi="NTFPreCursivef"/>
          <w:sz w:val="28"/>
        </w:rPr>
      </w:pPr>
    </w:p>
    <w:p w:rsidR="00525B4F" w:rsidRPr="003067BF" w:rsidRDefault="003067BF" w:rsidP="00525B4F">
      <w:pPr>
        <w:rPr>
          <w:rFonts w:ascii="NTFPreCursivef" w:hAnsi="NTFPreCursivef"/>
          <w:sz w:val="28"/>
        </w:rPr>
      </w:pPr>
      <w:r w:rsidRPr="003067BF">
        <w:rPr>
          <w:rFonts w:ascii="NTFPreCursivef" w:hAnsi="NTFPreCursivef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D00E6F8" wp14:editId="06A9ACFC">
                <wp:simplePos x="0" y="0"/>
                <wp:positionH relativeFrom="column">
                  <wp:posOffset>-121285</wp:posOffset>
                </wp:positionH>
                <wp:positionV relativeFrom="paragraph">
                  <wp:posOffset>336550</wp:posOffset>
                </wp:positionV>
                <wp:extent cx="2886075" cy="15240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52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1B2FE6" id="Rounded Rectangle 1" o:spid="_x0000_s1026" style="position:absolute;margin-left:-9.55pt;margin-top:26.5pt;width:227.25pt;height:120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" fillcolor="white [3201]" strokecolor="#f79646 [3209]" strokeweight="2pt"/>
            </w:pict>
          </mc:Fallback>
        </mc:AlternateContent>
      </w:r>
      <w:r w:rsidRPr="003067BF">
        <w:rPr>
          <w:rFonts w:ascii="NTFPreCursivef" w:hAnsi="NTFPreCursivef"/>
          <w:sz w:val="28"/>
        </w:rPr>
        <w:t xml:space="preserve">Create a storyboard for your stop motion animation </w:t>
      </w:r>
    </w:p>
    <w:p w:rsidR="00525B4F" w:rsidRDefault="003067BF" w:rsidP="00525B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4F794E" wp14:editId="73ED7B0D">
                <wp:simplePos x="0" y="0"/>
                <wp:positionH relativeFrom="column">
                  <wp:posOffset>6867525</wp:posOffset>
                </wp:positionH>
                <wp:positionV relativeFrom="paragraph">
                  <wp:posOffset>10795</wp:posOffset>
                </wp:positionV>
                <wp:extent cx="2886075" cy="152400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52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76D7EC" id="Rounded Rectangle 6" o:spid="_x0000_s1026" style="position:absolute;margin-left:540.75pt;margin-top:.85pt;width:227.25pt;height:12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89B898" wp14:editId="6C7B5145">
                <wp:simplePos x="0" y="0"/>
                <wp:positionH relativeFrom="column">
                  <wp:posOffset>3390900</wp:posOffset>
                </wp:positionH>
                <wp:positionV relativeFrom="paragraph">
                  <wp:posOffset>13970</wp:posOffset>
                </wp:positionV>
                <wp:extent cx="2886075" cy="15240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52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8B89ED" id="Rounded Rectangle 8" o:spid="_x0000_s1026" style="position:absolute;margin-left:267pt;margin-top:1.1pt;width:227.25pt;height:120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" fillcolor="white [3201]" strokecolor="#f79646 [3209]" strokeweight="2pt"/>
            </w:pict>
          </mc:Fallback>
        </mc:AlternateContent>
      </w:r>
    </w:p>
    <w:p w:rsidR="00525B4F" w:rsidRPr="00525B4F" w:rsidRDefault="00525B4F" w:rsidP="00525B4F">
      <w:pPr>
        <w:tabs>
          <w:tab w:val="left" w:pos="4965"/>
        </w:tabs>
      </w:pPr>
      <w:r>
        <w:tab/>
      </w:r>
    </w:p>
    <w:p w:rsidR="00525B4F" w:rsidRPr="00525B4F" w:rsidRDefault="00525B4F" w:rsidP="00525B4F"/>
    <w:tbl>
      <w:tblPr>
        <w:tblStyle w:val="TableGrid"/>
        <w:tblpPr w:leftFromText="180" w:rightFromText="180" w:vertAnchor="text" w:horzAnchor="margin" w:tblpXSpec="right" w:tblpY="982"/>
        <w:tblW w:w="0" w:type="auto"/>
        <w:tblLook w:val="04A0" w:firstRow="1" w:lastRow="0" w:firstColumn="1" w:lastColumn="0" w:noHBand="0" w:noVBand="1"/>
      </w:tblPr>
      <w:tblGrid>
        <w:gridCol w:w="4156"/>
      </w:tblGrid>
      <w:tr w:rsidR="00525B4F" w:rsidTr="003067BF">
        <w:trPr>
          <w:trHeight w:val="520"/>
        </w:trPr>
        <w:tc>
          <w:tcPr>
            <w:tcW w:w="4156" w:type="dxa"/>
          </w:tcPr>
          <w:p w:rsidR="00525B4F" w:rsidRDefault="00525B4F" w:rsidP="003067BF"/>
        </w:tc>
      </w:tr>
      <w:tr w:rsidR="00525B4F" w:rsidTr="003067BF">
        <w:trPr>
          <w:trHeight w:val="520"/>
        </w:trPr>
        <w:tc>
          <w:tcPr>
            <w:tcW w:w="4156" w:type="dxa"/>
          </w:tcPr>
          <w:p w:rsidR="00525B4F" w:rsidRDefault="00525B4F" w:rsidP="003067BF"/>
        </w:tc>
      </w:tr>
      <w:tr w:rsidR="00525B4F" w:rsidTr="003067BF">
        <w:trPr>
          <w:trHeight w:val="520"/>
        </w:trPr>
        <w:tc>
          <w:tcPr>
            <w:tcW w:w="4156" w:type="dxa"/>
          </w:tcPr>
          <w:p w:rsidR="00525B4F" w:rsidRDefault="00525B4F" w:rsidP="003067BF"/>
        </w:tc>
      </w:tr>
    </w:tbl>
    <w:p w:rsidR="00525B4F" w:rsidRPr="00525B4F" w:rsidRDefault="00525B4F" w:rsidP="00525B4F"/>
    <w:p w:rsidR="00525B4F" w:rsidRPr="00525B4F" w:rsidRDefault="00525B4F" w:rsidP="00525B4F"/>
    <w:tbl>
      <w:tblPr>
        <w:tblStyle w:val="TableGrid"/>
        <w:tblpPr w:leftFromText="180" w:rightFromText="180" w:vertAnchor="text" w:horzAnchor="margin" w:tblpXSpec="center" w:tblpY="23"/>
        <w:tblW w:w="0" w:type="auto"/>
        <w:tblLook w:val="04A0" w:firstRow="1" w:lastRow="0" w:firstColumn="1" w:lastColumn="0" w:noHBand="0" w:noVBand="1"/>
      </w:tblPr>
      <w:tblGrid>
        <w:gridCol w:w="4355"/>
      </w:tblGrid>
      <w:tr w:rsidR="003067BF" w:rsidTr="003067BF">
        <w:trPr>
          <w:trHeight w:val="540"/>
        </w:trPr>
        <w:tc>
          <w:tcPr>
            <w:tcW w:w="4355" w:type="dxa"/>
          </w:tcPr>
          <w:p w:rsidR="003067BF" w:rsidRDefault="003067BF" w:rsidP="003067BF"/>
        </w:tc>
      </w:tr>
      <w:tr w:rsidR="003067BF" w:rsidTr="003067BF">
        <w:trPr>
          <w:trHeight w:val="540"/>
        </w:trPr>
        <w:tc>
          <w:tcPr>
            <w:tcW w:w="4355" w:type="dxa"/>
          </w:tcPr>
          <w:p w:rsidR="003067BF" w:rsidRDefault="003067BF" w:rsidP="003067BF"/>
        </w:tc>
      </w:tr>
      <w:tr w:rsidR="003067BF" w:rsidTr="003067BF">
        <w:trPr>
          <w:trHeight w:val="540"/>
        </w:trPr>
        <w:tc>
          <w:tcPr>
            <w:tcW w:w="4355" w:type="dxa"/>
          </w:tcPr>
          <w:p w:rsidR="003067BF" w:rsidRDefault="003067BF" w:rsidP="003067BF"/>
        </w:tc>
      </w:tr>
    </w:tbl>
    <w:p w:rsidR="00525B4F" w:rsidRPr="00525B4F" w:rsidRDefault="00525B4F" w:rsidP="00525B4F"/>
    <w:p w:rsidR="00525B4F" w:rsidRDefault="00525B4F" w:rsidP="00525B4F"/>
    <w:p w:rsidR="00525B4F" w:rsidRPr="00525B4F" w:rsidRDefault="00525B4F" w:rsidP="00525B4F">
      <w:pPr>
        <w:tabs>
          <w:tab w:val="left" w:pos="8460"/>
        </w:tabs>
      </w:pPr>
      <w:r>
        <w:tab/>
      </w:r>
    </w:p>
    <w:p w:rsidR="00525B4F" w:rsidRPr="00525B4F" w:rsidRDefault="00525B4F" w:rsidP="00525B4F">
      <w:pPr>
        <w:tabs>
          <w:tab w:val="left" w:pos="8460"/>
        </w:tabs>
      </w:pPr>
    </w:p>
    <w:tbl>
      <w:tblPr>
        <w:tblStyle w:val="TableGrid"/>
        <w:tblpPr w:leftFromText="180" w:rightFromText="180" w:vertAnchor="text" w:horzAnchor="margin" w:tblpY="2607"/>
        <w:tblW w:w="0" w:type="auto"/>
        <w:tblLook w:val="04A0" w:firstRow="1" w:lastRow="0" w:firstColumn="1" w:lastColumn="0" w:noHBand="0" w:noVBand="1"/>
      </w:tblPr>
      <w:tblGrid>
        <w:gridCol w:w="4355"/>
      </w:tblGrid>
      <w:tr w:rsidR="00525B4F" w:rsidTr="003067BF">
        <w:trPr>
          <w:trHeight w:val="540"/>
        </w:trPr>
        <w:tc>
          <w:tcPr>
            <w:tcW w:w="4355" w:type="dxa"/>
          </w:tcPr>
          <w:p w:rsidR="00525B4F" w:rsidRDefault="00525B4F" w:rsidP="003067BF"/>
        </w:tc>
      </w:tr>
      <w:tr w:rsidR="00525B4F" w:rsidTr="003067BF">
        <w:trPr>
          <w:trHeight w:val="540"/>
        </w:trPr>
        <w:tc>
          <w:tcPr>
            <w:tcW w:w="4355" w:type="dxa"/>
          </w:tcPr>
          <w:p w:rsidR="00525B4F" w:rsidRDefault="00525B4F" w:rsidP="003067BF"/>
        </w:tc>
      </w:tr>
      <w:tr w:rsidR="00525B4F" w:rsidTr="003067BF">
        <w:trPr>
          <w:trHeight w:val="540"/>
        </w:trPr>
        <w:tc>
          <w:tcPr>
            <w:tcW w:w="4355" w:type="dxa"/>
          </w:tcPr>
          <w:p w:rsidR="00525B4F" w:rsidRDefault="00525B4F" w:rsidP="003067BF"/>
        </w:tc>
      </w:tr>
    </w:tbl>
    <w:p w:rsidR="00525B4F" w:rsidRDefault="003067BF" w:rsidP="00525B4F">
      <w:pPr>
        <w:tabs>
          <w:tab w:val="left" w:pos="8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7B2F77" wp14:editId="54D8A033">
                <wp:simplePos x="0" y="0"/>
                <wp:positionH relativeFrom="column">
                  <wp:posOffset>6871970</wp:posOffset>
                </wp:positionH>
                <wp:positionV relativeFrom="paragraph">
                  <wp:posOffset>6985</wp:posOffset>
                </wp:positionV>
                <wp:extent cx="2886075" cy="15240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52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892BC6" id="Rounded Rectangle 11" o:spid="_x0000_s1026" style="position:absolute;margin-left:541.1pt;margin-top:.55pt;width:227.25pt;height:12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" fillcolor="white [3201]" strokecolor="#f79646 [3209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EB3962" wp14:editId="3A05433D">
                <wp:simplePos x="0" y="0"/>
                <wp:positionH relativeFrom="column">
                  <wp:posOffset>3433445</wp:posOffset>
                </wp:positionH>
                <wp:positionV relativeFrom="paragraph">
                  <wp:posOffset>6985</wp:posOffset>
                </wp:positionV>
                <wp:extent cx="2886075" cy="1524000"/>
                <wp:effectExtent l="0" t="0" r="2857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52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9C667A" id="Rounded Rectangle 9" o:spid="_x0000_s1026" style="position:absolute;margin-left:270.35pt;margin-top:.55pt;width:227.25pt;height:120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" fillcolor="white [3201]" strokecolor="#f79646 [3209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B7BA7D1" wp14:editId="51E1FB41">
                <wp:simplePos x="0" y="0"/>
                <wp:positionH relativeFrom="column">
                  <wp:posOffset>-112395</wp:posOffset>
                </wp:positionH>
                <wp:positionV relativeFrom="paragraph">
                  <wp:posOffset>42545</wp:posOffset>
                </wp:positionV>
                <wp:extent cx="2886075" cy="152400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524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F113F2" id="Rounded Rectangle 7" o:spid="_x0000_s1026" style="position:absolute;margin-left:-8.85pt;margin-top:3.35pt;width:227.25pt;height:120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" fillcolor="window" strokecolor="#f79646" strokeweight="2pt"/>
            </w:pict>
          </mc:Fallback>
        </mc:AlternateContent>
      </w:r>
    </w:p>
    <w:p w:rsidR="00525B4F" w:rsidRPr="00525B4F" w:rsidRDefault="00525B4F" w:rsidP="00525B4F"/>
    <w:p w:rsidR="00525B4F" w:rsidRPr="00525B4F" w:rsidRDefault="00525B4F" w:rsidP="00525B4F"/>
    <w:p w:rsidR="00525B4F" w:rsidRPr="00525B4F" w:rsidRDefault="00525B4F" w:rsidP="00525B4F"/>
    <w:tbl>
      <w:tblPr>
        <w:tblStyle w:val="TableGrid"/>
        <w:tblpPr w:leftFromText="180" w:rightFromText="180" w:vertAnchor="text" w:horzAnchor="margin" w:tblpXSpec="right" w:tblpY="679"/>
        <w:tblW w:w="0" w:type="auto"/>
        <w:tblLook w:val="04A0" w:firstRow="1" w:lastRow="0" w:firstColumn="1" w:lastColumn="0" w:noHBand="0" w:noVBand="1"/>
      </w:tblPr>
      <w:tblGrid>
        <w:gridCol w:w="4689"/>
      </w:tblGrid>
      <w:tr w:rsidR="00525B4F" w:rsidTr="003067BF">
        <w:trPr>
          <w:trHeight w:val="569"/>
        </w:trPr>
        <w:tc>
          <w:tcPr>
            <w:tcW w:w="4689" w:type="dxa"/>
          </w:tcPr>
          <w:p w:rsidR="00525B4F" w:rsidRDefault="00525B4F" w:rsidP="003067BF"/>
        </w:tc>
      </w:tr>
      <w:tr w:rsidR="00525B4F" w:rsidTr="003067BF">
        <w:trPr>
          <w:trHeight w:val="569"/>
        </w:trPr>
        <w:tc>
          <w:tcPr>
            <w:tcW w:w="4689" w:type="dxa"/>
          </w:tcPr>
          <w:p w:rsidR="00525B4F" w:rsidRDefault="00525B4F" w:rsidP="003067BF"/>
        </w:tc>
      </w:tr>
      <w:tr w:rsidR="00525B4F" w:rsidTr="003067BF">
        <w:trPr>
          <w:trHeight w:val="569"/>
        </w:trPr>
        <w:tc>
          <w:tcPr>
            <w:tcW w:w="4689" w:type="dxa"/>
          </w:tcPr>
          <w:p w:rsidR="00525B4F" w:rsidRDefault="00525B4F" w:rsidP="003067BF"/>
        </w:tc>
      </w:tr>
    </w:tbl>
    <w:p w:rsidR="00525B4F" w:rsidRPr="00525B4F" w:rsidRDefault="00525B4F" w:rsidP="00525B4F">
      <w:bookmarkStart w:id="0" w:name="_GoBack"/>
    </w:p>
    <w:bookmarkEnd w:id="0"/>
    <w:tbl>
      <w:tblPr>
        <w:tblStyle w:val="TableGrid"/>
        <w:tblpPr w:leftFromText="180" w:rightFromText="180" w:vertAnchor="text" w:horzAnchor="margin" w:tblpXSpec="center" w:tblpY="55"/>
        <w:tblW w:w="0" w:type="auto"/>
        <w:tblLook w:val="04A0" w:firstRow="1" w:lastRow="0" w:firstColumn="1" w:lastColumn="0" w:noHBand="0" w:noVBand="1"/>
      </w:tblPr>
      <w:tblGrid>
        <w:gridCol w:w="4702"/>
      </w:tblGrid>
      <w:tr w:rsidR="003067BF" w:rsidTr="003067BF">
        <w:trPr>
          <w:trHeight w:val="530"/>
        </w:trPr>
        <w:tc>
          <w:tcPr>
            <w:tcW w:w="4702" w:type="dxa"/>
          </w:tcPr>
          <w:p w:rsidR="003067BF" w:rsidRDefault="003067BF" w:rsidP="003067BF"/>
        </w:tc>
      </w:tr>
      <w:tr w:rsidR="003067BF" w:rsidTr="003067BF">
        <w:trPr>
          <w:trHeight w:val="530"/>
        </w:trPr>
        <w:tc>
          <w:tcPr>
            <w:tcW w:w="4702" w:type="dxa"/>
          </w:tcPr>
          <w:p w:rsidR="003067BF" w:rsidRDefault="003067BF" w:rsidP="003067BF"/>
        </w:tc>
      </w:tr>
      <w:tr w:rsidR="003067BF" w:rsidTr="003067BF">
        <w:trPr>
          <w:trHeight w:val="530"/>
        </w:trPr>
        <w:tc>
          <w:tcPr>
            <w:tcW w:w="4702" w:type="dxa"/>
          </w:tcPr>
          <w:p w:rsidR="003067BF" w:rsidRDefault="003067BF" w:rsidP="003067BF"/>
        </w:tc>
      </w:tr>
    </w:tbl>
    <w:p w:rsidR="00312E50" w:rsidRPr="00525B4F" w:rsidRDefault="00525B4F" w:rsidP="00525B4F">
      <w:pPr>
        <w:tabs>
          <w:tab w:val="left" w:pos="13140"/>
        </w:tabs>
      </w:pPr>
      <w:r>
        <w:tab/>
      </w:r>
    </w:p>
    <w:sectPr w:rsidR="00312E50" w:rsidRPr="00525B4F" w:rsidSect="004D6CA5">
      <w:headerReference w:type="default" r:id="rId6"/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91C" w:rsidRDefault="0046491C" w:rsidP="0046491C">
      <w:pPr>
        <w:spacing w:after="0" w:line="240" w:lineRule="auto"/>
      </w:pPr>
      <w:r>
        <w:separator/>
      </w:r>
    </w:p>
  </w:endnote>
  <w:endnote w:type="continuationSeparator" w:id="0">
    <w:p w:rsidR="0046491C" w:rsidRDefault="0046491C" w:rsidP="0046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91C" w:rsidRDefault="0046491C" w:rsidP="0046491C">
      <w:pPr>
        <w:spacing w:after="0" w:line="240" w:lineRule="auto"/>
      </w:pPr>
      <w:r>
        <w:separator/>
      </w:r>
    </w:p>
  </w:footnote>
  <w:footnote w:type="continuationSeparator" w:id="0">
    <w:p w:rsidR="0046491C" w:rsidRDefault="0046491C" w:rsidP="0046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91C" w:rsidRPr="003067BF" w:rsidRDefault="0046491C">
    <w:pPr>
      <w:pStyle w:val="Header"/>
      <w:rPr>
        <w:rFonts w:ascii="NTFPreCursivef" w:hAnsi="NTFPreCursivef"/>
      </w:rPr>
    </w:pPr>
    <w:r w:rsidRPr="003067BF">
      <w:rPr>
        <w:rFonts w:ascii="NTFPreCursivef" w:hAnsi="NTFPreCursivef"/>
      </w:rPr>
      <w:t>L.</w:t>
    </w:r>
    <w:r w:rsidR="003067BF" w:rsidRPr="003067BF">
      <w:rPr>
        <w:rFonts w:ascii="NTFPreCursivef" w:hAnsi="NTFPreCursivef"/>
      </w:rPr>
      <w:t>I. to create a storyboard for my stop motion animation</w:t>
    </w:r>
    <w:r w:rsidR="00A063F7" w:rsidRPr="003067BF">
      <w:rPr>
        <w:rFonts w:ascii="NTFPreCursivef" w:hAnsi="NTFPreCursivef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B4F"/>
    <w:rsid w:val="00036C12"/>
    <w:rsid w:val="003067BF"/>
    <w:rsid w:val="0046491C"/>
    <w:rsid w:val="004D6CA5"/>
    <w:rsid w:val="00525B4F"/>
    <w:rsid w:val="00680551"/>
    <w:rsid w:val="0075211B"/>
    <w:rsid w:val="00753984"/>
    <w:rsid w:val="00971055"/>
    <w:rsid w:val="009F3F3F"/>
    <w:rsid w:val="00A063F7"/>
    <w:rsid w:val="00A1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A9119"/>
  <w15:docId w15:val="{67BBC90E-9487-40A6-AB4F-5775A6BC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91C"/>
  </w:style>
  <w:style w:type="paragraph" w:styleId="Footer">
    <w:name w:val="footer"/>
    <w:basedOn w:val="Normal"/>
    <w:link w:val="FooterChar"/>
    <w:uiPriority w:val="99"/>
    <w:unhideWhenUsed/>
    <w:rsid w:val="0046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91C"/>
  </w:style>
  <w:style w:type="paragraph" w:styleId="BalloonText">
    <w:name w:val="Balloon Text"/>
    <w:basedOn w:val="Normal"/>
    <w:link w:val="BalloonTextChar"/>
    <w:uiPriority w:val="99"/>
    <w:semiHidden/>
    <w:unhideWhenUsed/>
    <w:rsid w:val="004D6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C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6DC499B9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Spinning Infants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King</dc:creator>
  <cp:lastModifiedBy>clare offill</cp:lastModifiedBy>
  <cp:revision>4</cp:revision>
  <cp:lastPrinted>2021-02-26T13:56:00Z</cp:lastPrinted>
  <dcterms:created xsi:type="dcterms:W3CDTF">2021-02-25T11:23:00Z</dcterms:created>
  <dcterms:modified xsi:type="dcterms:W3CDTF">2021-02-26T13:56:00Z</dcterms:modified>
</cp:coreProperties>
</file>