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67" w:rsidRDefault="00E16F44" w:rsidP="00E16F44">
      <w:pPr>
        <w:jc w:val="center"/>
        <w:rPr>
          <w:rFonts w:ascii="NTFPreCursivef" w:hAnsi="NTFPreCursivef"/>
          <w:sz w:val="48"/>
          <w:szCs w:val="48"/>
          <w:u w:val="single"/>
        </w:rPr>
      </w:pPr>
      <w:r w:rsidRPr="00E16F44">
        <w:rPr>
          <w:rFonts w:ascii="NTFPreCursivef" w:hAnsi="NTFPreCursivef"/>
          <w:sz w:val="48"/>
          <w:szCs w:val="48"/>
          <w:u w:val="single"/>
        </w:rPr>
        <w:t>Design your own tartan</w:t>
      </w:r>
    </w:p>
    <w:p w:rsidR="00E16F44" w:rsidRDefault="00E16F44" w:rsidP="00E16F44">
      <w:pPr>
        <w:rPr>
          <w:rFonts w:ascii="NTFPreCursivef" w:hAnsi="NTFPreCursivef"/>
          <w:sz w:val="28"/>
          <w:szCs w:val="48"/>
        </w:rPr>
      </w:pPr>
      <w:r>
        <w:rPr>
          <w:rFonts w:ascii="NTFPreCursivef" w:hAnsi="NTFPreCursivef"/>
          <w:sz w:val="28"/>
          <w:szCs w:val="48"/>
        </w:rPr>
        <w:t xml:space="preserve">L.I. to design your own tartan. </w:t>
      </w:r>
    </w:p>
    <w:p w:rsidR="00E16F44" w:rsidRPr="00E16F44" w:rsidRDefault="00E16F44" w:rsidP="00E16F44">
      <w:pPr>
        <w:rPr>
          <w:sz w:val="28"/>
          <w:szCs w:val="48"/>
        </w:rPr>
      </w:pPr>
      <w:r>
        <w:rPr>
          <w:rFonts w:ascii="NTFPreCursivef" w:hAnsi="NTFPreCursivef"/>
          <w:noProof/>
          <w:sz w:val="2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774700</wp:posOffset>
                </wp:positionV>
                <wp:extent cx="5857875" cy="68770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6877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BF2871" id="Rectangle 2" o:spid="_x0000_s1026" style="position:absolute;margin-left:8.25pt;margin-top:61pt;width:461.25pt;height:541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" fillcolor="white [3201]" strokecolor="black [3200]" strokeweight="1pt"/>
            </w:pict>
          </mc:Fallback>
        </mc:AlternateContent>
      </w:r>
      <w:r>
        <w:rPr>
          <w:rFonts w:ascii="NTFPreCursivef" w:hAnsi="NTFPreCursivef"/>
          <w:sz w:val="28"/>
          <w:szCs w:val="48"/>
        </w:rPr>
        <w:t xml:space="preserve">Design your own tartan for your family below. You can use any colours you like but stick to the traditional designs. </w:t>
      </w:r>
      <w:bookmarkStart w:id="0" w:name="_GoBack"/>
      <w:bookmarkEnd w:id="0"/>
    </w:p>
    <w:sectPr w:rsidR="00E16F44" w:rsidRPr="00E16F4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F44" w:rsidRDefault="00E16F44" w:rsidP="00E16F44">
      <w:pPr>
        <w:spacing w:after="0" w:line="240" w:lineRule="auto"/>
      </w:pPr>
      <w:r>
        <w:separator/>
      </w:r>
    </w:p>
  </w:endnote>
  <w:endnote w:type="continuationSeparator" w:id="0">
    <w:p w:rsidR="00E16F44" w:rsidRDefault="00E16F44" w:rsidP="00E16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F44" w:rsidRDefault="00E16F44" w:rsidP="00E16F44">
      <w:pPr>
        <w:spacing w:after="0" w:line="240" w:lineRule="auto"/>
      </w:pPr>
      <w:r>
        <w:separator/>
      </w:r>
    </w:p>
  </w:footnote>
  <w:footnote w:type="continuationSeparator" w:id="0">
    <w:p w:rsidR="00E16F44" w:rsidRDefault="00E16F44" w:rsidP="00E16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F44" w:rsidRPr="00E16F44" w:rsidRDefault="00E16F44">
    <w:pPr>
      <w:pStyle w:val="Header"/>
      <w:rPr>
        <w:rFonts w:ascii="NTFPreCursivef" w:hAnsi="NTFPreCursivef"/>
        <w:sz w:val="32"/>
      </w:rPr>
    </w:pPr>
    <w:r w:rsidRPr="00E16F44">
      <w:rPr>
        <w:rFonts w:ascii="NTFPreCursivef" w:hAnsi="NTFPreCursivef"/>
        <w:sz w:val="32"/>
      </w:rPr>
      <w:t>Name____________________</w:t>
    </w:r>
    <w:r w:rsidRPr="00E16F44">
      <w:rPr>
        <w:rFonts w:ascii="NTFPreCursivef" w:hAnsi="NTFPreCursivef"/>
        <w:sz w:val="32"/>
      </w:rPr>
      <w:tab/>
    </w:r>
    <w:r w:rsidRPr="00E16F44">
      <w:rPr>
        <w:rFonts w:ascii="NTFPreCursivef" w:hAnsi="NTFPreCursivef"/>
        <w:sz w:val="32"/>
      </w:rPr>
      <w:tab/>
      <w:t>Date____________________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F44"/>
    <w:rsid w:val="003668AD"/>
    <w:rsid w:val="00846A4B"/>
    <w:rsid w:val="00BC2267"/>
    <w:rsid w:val="00E1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49C68"/>
  <w15:chartTrackingRefBased/>
  <w15:docId w15:val="{B9FE792E-99D0-49CD-8A3D-72B3327A2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F44"/>
  </w:style>
  <w:style w:type="paragraph" w:styleId="Footer">
    <w:name w:val="footer"/>
    <w:basedOn w:val="Normal"/>
    <w:link w:val="FooterChar"/>
    <w:uiPriority w:val="99"/>
    <w:unhideWhenUsed/>
    <w:rsid w:val="00E16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662F820C</Template>
  <TotalTime>7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Bethany Jane</cp:lastModifiedBy>
  <cp:revision>1</cp:revision>
  <dcterms:created xsi:type="dcterms:W3CDTF">2021-02-25T10:59:00Z</dcterms:created>
  <dcterms:modified xsi:type="dcterms:W3CDTF">2021-02-25T11:06:00Z</dcterms:modified>
</cp:coreProperties>
</file>