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C6E" w:rsidRPr="008C5290" w:rsidRDefault="002220C7" w:rsidP="00232C6E">
      <w:pPr>
        <w:pStyle w:val="Heading1"/>
        <w:kinsoku w:val="0"/>
        <w:overflowPunct w:val="0"/>
        <w:spacing w:before="185"/>
        <w:ind w:left="0"/>
        <w:rPr>
          <w:rFonts w:ascii="NTFPreCursivef" w:hAnsi="NTFPreCursivef"/>
          <w:color w:val="292526"/>
          <w:sz w:val="44"/>
        </w:rPr>
      </w:pPr>
      <w:r w:rsidRPr="00BB1781">
        <w:rPr>
          <w:rFonts w:ascii="NTFPreCursivef" w:hAnsi="NTFPreCursivef"/>
          <w:noProof/>
          <w:sz w:val="32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71D2EFA1" wp14:editId="443FD9EA">
                <wp:simplePos x="0" y="0"/>
                <wp:positionH relativeFrom="page">
                  <wp:posOffset>4619625</wp:posOffset>
                </wp:positionH>
                <wp:positionV relativeFrom="page">
                  <wp:posOffset>1038225</wp:posOffset>
                </wp:positionV>
                <wp:extent cx="2590800" cy="3562350"/>
                <wp:effectExtent l="0" t="0" r="0" b="0"/>
                <wp:wrapNone/>
                <wp:docPr id="25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0800" cy="3562350"/>
                          <a:chOff x="6120" y="8461"/>
                          <a:chExt cx="5266" cy="6729"/>
                        </a:xfrm>
                      </wpg:grpSpPr>
                      <pic:pic xmlns:pic="http://schemas.openxmlformats.org/drawingml/2006/picture">
                        <pic:nvPicPr>
                          <pic:cNvPr id="25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95" y="9912"/>
                            <a:ext cx="404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9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8" y="10406"/>
                            <a:ext cx="680" cy="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9" y="11187"/>
                            <a:ext cx="402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1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28" y="12462"/>
                            <a:ext cx="372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2" name="Freeform 16"/>
                        <wps:cNvSpPr>
                          <a:spLocks/>
                        </wps:cNvSpPr>
                        <wps:spPr bwMode="auto">
                          <a:xfrm>
                            <a:off x="6140" y="8481"/>
                            <a:ext cx="5226" cy="6689"/>
                          </a:xfrm>
                          <a:custGeom>
                            <a:avLst/>
                            <a:gdLst>
                              <a:gd name="T0" fmla="*/ 0 w 5226"/>
                              <a:gd name="T1" fmla="*/ 6688 h 6689"/>
                              <a:gd name="T2" fmla="*/ 5225 w 5226"/>
                              <a:gd name="T3" fmla="*/ 6688 h 6689"/>
                              <a:gd name="T4" fmla="*/ 5225 w 5226"/>
                              <a:gd name="T5" fmla="*/ 0 h 6689"/>
                              <a:gd name="T6" fmla="*/ 0 w 5226"/>
                              <a:gd name="T7" fmla="*/ 0 h 6689"/>
                              <a:gd name="T8" fmla="*/ 0 w 5226"/>
                              <a:gd name="T9" fmla="*/ 6688 h 66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26" h="6689">
                                <a:moveTo>
                                  <a:pt x="0" y="6688"/>
                                </a:moveTo>
                                <a:lnTo>
                                  <a:pt x="5225" y="6688"/>
                                </a:lnTo>
                                <a:lnTo>
                                  <a:pt x="5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7D348C" id="Group 11" o:spid="_x0000_s1026" style="position:absolute;margin-left:363.75pt;margin-top:81.75pt;width:204pt;height:280.5pt;z-index:251659264;mso-position-horizontal-relative:page;mso-position-vertical-relative:page" coordorigin="6120,8461" coordsize="5266,6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6395;top:9912;width:4040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">
                  <v:imagedata r:id="rId8" o:title=""/>
                </v:shape>
                <v:shape id="Picture 13" o:spid="_x0000_s1028" type="#_x0000_t75" style="position:absolute;left:10438;top:10406;width:680;height:2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">
                  <v:imagedata r:id="rId9" o:title=""/>
                </v:shape>
                <v:shape id="Picture 14" o:spid="_x0000_s1029" type="#_x0000_t75" style="position:absolute;left:6419;top:11187;width:4020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">
                  <v:imagedata r:id="rId10" o:title=""/>
                </v:shape>
                <v:shape id="Picture 15" o:spid="_x0000_s1030" type="#_x0000_t75" style="position:absolute;left:7328;top:12462;width:3720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">
                  <v:imagedata r:id="rId11" o:title=""/>
                </v:shape>
                <v:shape id="Freeform 16" o:spid="_x0000_s1031" style="position:absolute;left:6140;top:8481;width:5226;height:6689;visibility:visible;mso-wrap-style:square;v-text-anchor:top" coordsize="5226,6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" path="m,6688r5225,l5225,,,,,6688xe" filled="f" strokecolor="#292526" strokeweight="2pt">
                  <v:path arrowok="t" o:connecttype="custom" o:connectlocs="0,6688;5225,6688;5225,0;0,0;0,6688" o:connectangles="0,0,0,0,0"/>
                </v:shape>
                <w10:wrap anchorx="page" anchory="page"/>
              </v:group>
            </w:pict>
          </mc:Fallback>
        </mc:AlternateContent>
      </w:r>
      <w:r w:rsidR="00232C6E" w:rsidRPr="008C5290">
        <w:rPr>
          <w:rFonts w:ascii="NTFPreCursivef" w:hAnsi="NTFPreCursivef"/>
          <w:color w:val="292526"/>
          <w:sz w:val="44"/>
        </w:rPr>
        <w:t xml:space="preserve">Myth File - </w:t>
      </w:r>
      <w:r w:rsidR="00587057">
        <w:rPr>
          <w:rFonts w:ascii="NTFPreCursivef" w:hAnsi="NTFPreCursivef"/>
          <w:color w:val="292526"/>
          <w:sz w:val="44"/>
        </w:rPr>
        <w:t>Kelpies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Pr="008C5290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Describe th</w:t>
      </w:r>
      <w:r w:rsidR="00587057">
        <w:rPr>
          <w:rFonts w:ascii="NTFPreCursivef" w:hAnsi="NTFPreCursivef"/>
          <w:sz w:val="36"/>
          <w:szCs w:val="23"/>
        </w:rPr>
        <w:t>ese</w:t>
      </w:r>
      <w:r>
        <w:rPr>
          <w:rFonts w:ascii="NTFPreCursivef" w:hAnsi="NTFPreCursivef"/>
          <w:sz w:val="36"/>
          <w:szCs w:val="23"/>
        </w:rPr>
        <w:t xml:space="preserve"> mythical creature</w:t>
      </w:r>
      <w:r w:rsidR="00587057">
        <w:rPr>
          <w:rFonts w:ascii="NTFPreCursivef" w:hAnsi="NTFPreCursivef"/>
          <w:sz w:val="36"/>
          <w:szCs w:val="23"/>
        </w:rPr>
        <w:t>s</w:t>
      </w:r>
      <w:r w:rsidR="00926565">
        <w:rPr>
          <w:rFonts w:ascii="NTFPreCursivef" w:hAnsi="NTFPreCursivef"/>
          <w:sz w:val="36"/>
          <w:szCs w:val="23"/>
        </w:rPr>
        <w:t>.</w:t>
      </w:r>
    </w:p>
    <w:p w:rsidR="00232C6E" w:rsidRPr="008C5290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softHyphen/>
      </w:r>
      <w:r>
        <w:rPr>
          <w:rFonts w:ascii="NTFPreCursivef" w:hAnsi="NTFPreCursivef"/>
          <w:sz w:val="36"/>
          <w:szCs w:val="23"/>
        </w:rPr>
        <w:softHyphen/>
      </w: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</w:t>
      </w:r>
    </w:p>
    <w:p w:rsidR="00232C6E" w:rsidRPr="008C5290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Pr="008C5290" w:rsidRDefault="00232C6E" w:rsidP="00232C6E">
      <w:pPr>
        <w:pStyle w:val="BodyText"/>
        <w:kinsoku w:val="0"/>
        <w:overflowPunct w:val="0"/>
        <w:spacing w:before="228"/>
        <w:ind w:left="106"/>
        <w:rPr>
          <w:rFonts w:ascii="NTFPreCursivef" w:hAnsi="NTFPreCursivef"/>
          <w:sz w:val="36"/>
          <w:szCs w:val="22"/>
        </w:rPr>
      </w:pPr>
      <w:r w:rsidRPr="008C5290">
        <w:rPr>
          <w:rFonts w:ascii="NTFPreCursivef" w:hAnsi="NTFPreCursivef"/>
          <w:color w:val="292526"/>
          <w:sz w:val="40"/>
        </w:rPr>
        <w:t>Where can th</w:t>
      </w:r>
      <w:r w:rsidR="00587057">
        <w:rPr>
          <w:rFonts w:ascii="NTFPreCursivef" w:hAnsi="NTFPreCursivef"/>
          <w:color w:val="292526"/>
          <w:sz w:val="40"/>
        </w:rPr>
        <w:t>ese</w:t>
      </w:r>
      <w:r w:rsidRPr="008C5290">
        <w:rPr>
          <w:rFonts w:ascii="NTFPreCursivef" w:hAnsi="NTFPreCursivef"/>
          <w:color w:val="292526"/>
          <w:sz w:val="40"/>
        </w:rPr>
        <w:t xml:space="preserve"> mythical creature</w:t>
      </w:r>
      <w:r w:rsidR="00587057">
        <w:rPr>
          <w:rFonts w:ascii="NTFPreCursivef" w:hAnsi="NTFPreCursivef"/>
          <w:color w:val="292526"/>
          <w:sz w:val="40"/>
        </w:rPr>
        <w:t>s</w:t>
      </w:r>
      <w:r w:rsidRPr="008C5290">
        <w:rPr>
          <w:rFonts w:ascii="NTFPreCursivef" w:hAnsi="NTFPreCursivef"/>
          <w:color w:val="292526"/>
          <w:sz w:val="40"/>
        </w:rPr>
        <w:t xml:space="preserve"> </w:t>
      </w:r>
      <w:r>
        <w:rPr>
          <w:rFonts w:ascii="NTFPreCursivef" w:hAnsi="NTFPreCursivef"/>
          <w:color w:val="292526"/>
          <w:sz w:val="40"/>
        </w:rPr>
        <w:t>be seen?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bookmarkStart w:id="0" w:name="_GoBack"/>
      <w:bookmarkEnd w:id="0"/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</w:t>
      </w:r>
      <w:r>
        <w:rPr>
          <w:rFonts w:ascii="NTFPreCursivef" w:hAnsi="NTFPreCursivef"/>
          <w:sz w:val="36"/>
          <w:szCs w:val="23"/>
        </w:rPr>
        <w:t>_________________________________</w:t>
      </w:r>
      <w:r>
        <w:rPr>
          <w:rFonts w:ascii="NTFPreCursivef" w:hAnsi="NTFPreCursivef"/>
          <w:sz w:val="36"/>
          <w:szCs w:val="23"/>
        </w:rPr>
        <w:t>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</w:t>
      </w: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Pr="008C5290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</w:p>
    <w:p w:rsidR="00232C6E" w:rsidRPr="008C5290" w:rsidRDefault="00232C6E" w:rsidP="00232C6E">
      <w:pPr>
        <w:rPr>
          <w:sz w:val="28"/>
        </w:rPr>
      </w:pPr>
      <w:r w:rsidRPr="008C5290">
        <w:rPr>
          <w:rFonts w:ascii="NTFPreCursivef" w:hAnsi="NTFPreCursivef"/>
          <w:color w:val="292526"/>
          <w:sz w:val="40"/>
        </w:rPr>
        <w:t>What does legend say about th</w:t>
      </w:r>
      <w:r w:rsidR="00587057">
        <w:rPr>
          <w:rFonts w:ascii="NTFPreCursivef" w:hAnsi="NTFPreCursivef"/>
          <w:color w:val="292526"/>
          <w:sz w:val="40"/>
        </w:rPr>
        <w:t>ese</w:t>
      </w:r>
      <w:r w:rsidRPr="008C5290">
        <w:rPr>
          <w:rFonts w:ascii="NTFPreCursivef" w:hAnsi="NTFPreCursivef"/>
          <w:color w:val="292526"/>
          <w:sz w:val="40"/>
        </w:rPr>
        <w:t xml:space="preserve"> mythical creature</w:t>
      </w:r>
      <w:r w:rsidR="00587057">
        <w:rPr>
          <w:rFonts w:ascii="NTFPreCursivef" w:hAnsi="NTFPreCursivef"/>
          <w:color w:val="292526"/>
          <w:sz w:val="40"/>
        </w:rPr>
        <w:t>s</w:t>
      </w:r>
      <w:r w:rsidRPr="008C5290">
        <w:rPr>
          <w:rFonts w:ascii="NTFPreCursivef" w:hAnsi="NTFPreCursivef"/>
          <w:color w:val="292526"/>
          <w:sz w:val="40"/>
        </w:rPr>
        <w:t>?</w:t>
      </w:r>
    </w:p>
    <w:p w:rsidR="00232C6E" w:rsidRPr="008C5290" w:rsidRDefault="00232C6E" w:rsidP="00232C6E">
      <w:pPr>
        <w:rPr>
          <w:sz w:val="28"/>
        </w:rPr>
      </w:pPr>
    </w:p>
    <w:p w:rsidR="00232C6E" w:rsidRDefault="00232C6E" w:rsidP="00232C6E">
      <w:pPr>
        <w:pStyle w:val="BodyText"/>
        <w:kinsoku w:val="0"/>
        <w:overflowPunct w:val="0"/>
        <w:rPr>
          <w:rFonts w:ascii="NTFPreCursivef" w:hAnsi="NTFPreCursivef"/>
          <w:sz w:val="36"/>
          <w:szCs w:val="23"/>
        </w:rPr>
      </w:pPr>
      <w:r>
        <w:rPr>
          <w:rFonts w:ascii="NTFPreCursivef" w:hAnsi="NTFPreCursivef"/>
          <w:sz w:val="36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6C49" w:rsidRDefault="00232C6E" w:rsidP="00232C6E">
      <w:r>
        <w:rPr>
          <w:rFonts w:ascii="NTFPreCursivef" w:hAnsi="NTFPreCursivef"/>
          <w:sz w:val="36"/>
          <w:szCs w:val="23"/>
        </w:rPr>
        <w:t>____________________________________________________________________________________________________________________________________________________________________</w:t>
      </w:r>
    </w:p>
    <w:sectPr w:rsidR="00D56C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altName w:val="Sitka Small"/>
    <w:charset w:val="00"/>
    <w:family w:val="auto"/>
    <w:pitch w:val="variable"/>
    <w:sig w:usb0="00000001" w:usb1="5000205B" w:usb2="00000000" w:usb3="00000000" w:csb0="00000093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6E"/>
    <w:rsid w:val="002220C7"/>
    <w:rsid w:val="00232C6E"/>
    <w:rsid w:val="00587057"/>
    <w:rsid w:val="00926565"/>
    <w:rsid w:val="00D5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31E43"/>
  <w15:chartTrackingRefBased/>
  <w15:docId w15:val="{FD5470C6-A1F4-4BDA-8532-FD20A803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32C6E"/>
    <w:pPr>
      <w:widowControl w:val="0"/>
      <w:autoSpaceDE w:val="0"/>
      <w:autoSpaceDN w:val="0"/>
      <w:adjustRightInd w:val="0"/>
      <w:spacing w:after="0" w:line="240" w:lineRule="auto"/>
    </w:pPr>
    <w:rPr>
      <w:rFonts w:ascii="Twinkl Light" w:eastAsiaTheme="minorEastAsia" w:hAnsi="Twinkl Light" w:cs="Twinkl Light"/>
      <w:lang w:eastAsia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232C6E"/>
    <w:pPr>
      <w:spacing w:before="90"/>
      <w:ind w:left="106"/>
      <w:outlineLvl w:val="0"/>
    </w:pPr>
    <w:rPr>
      <w:rFonts w:ascii="Twinkl" w:hAnsi="Twinkl" w:cs="Twink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32C6E"/>
    <w:rPr>
      <w:rFonts w:ascii="Twinkl" w:eastAsiaTheme="minorEastAsia" w:hAnsi="Twinkl" w:cs="Twinkl"/>
      <w:b/>
      <w:bCs/>
      <w:sz w:val="28"/>
      <w:szCs w:val="28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232C6E"/>
    <w:pPr>
      <w:spacing w:before="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232C6E"/>
    <w:rPr>
      <w:rFonts w:ascii="Twinkl Light" w:eastAsiaTheme="minorEastAsia" w:hAnsi="Twinkl Light" w:cs="Twinkl Light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3F660636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offill</dc:creator>
  <cp:keywords/>
  <dc:description/>
  <cp:lastModifiedBy>clare offill</cp:lastModifiedBy>
  <cp:revision>3</cp:revision>
  <dcterms:created xsi:type="dcterms:W3CDTF">2021-02-22T12:30:00Z</dcterms:created>
  <dcterms:modified xsi:type="dcterms:W3CDTF">2021-02-22T12:32:00Z</dcterms:modified>
</cp:coreProperties>
</file>