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C6E" w:rsidRPr="008C5290" w:rsidRDefault="00926565" w:rsidP="00232C6E">
      <w:pPr>
        <w:pStyle w:val="Heading1"/>
        <w:kinsoku w:val="0"/>
        <w:overflowPunct w:val="0"/>
        <w:spacing w:before="185"/>
        <w:ind w:left="0"/>
        <w:rPr>
          <w:rFonts w:ascii="NTFPreCursivef" w:hAnsi="NTFPreCursivef"/>
          <w:color w:val="292526"/>
          <w:sz w:val="44"/>
        </w:rPr>
      </w:pPr>
      <w:r w:rsidRPr="00BB1781">
        <w:rPr>
          <w:rFonts w:ascii="NTFPreCursivef" w:hAnsi="NTFPreCursivef"/>
          <w:noProof/>
          <w:sz w:val="32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7A747C23" wp14:editId="61CB5747">
                <wp:simplePos x="0" y="0"/>
                <wp:positionH relativeFrom="page">
                  <wp:posOffset>4572000</wp:posOffset>
                </wp:positionH>
                <wp:positionV relativeFrom="page">
                  <wp:posOffset>1133475</wp:posOffset>
                </wp:positionV>
                <wp:extent cx="2667000" cy="3448050"/>
                <wp:effectExtent l="0" t="0" r="0" b="0"/>
                <wp:wrapNone/>
                <wp:docPr id="26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3448050"/>
                          <a:chOff x="6120" y="1449"/>
                          <a:chExt cx="5266" cy="6729"/>
                        </a:xfrm>
                      </wpg:grpSpPr>
                      <pic:pic xmlns:pic="http://schemas.openxmlformats.org/drawingml/2006/picture">
                        <pic:nvPicPr>
                          <pic:cNvPr id="26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9" y="2633"/>
                            <a:ext cx="22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04" y="3170"/>
                            <a:ext cx="272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13" y="4602"/>
                            <a:ext cx="468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0" y="6032"/>
                            <a:ext cx="5260" cy="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8" name="Freeform 10"/>
                        <wps:cNvSpPr>
                          <a:spLocks/>
                        </wps:cNvSpPr>
                        <wps:spPr bwMode="auto">
                          <a:xfrm>
                            <a:off x="6140" y="1469"/>
                            <a:ext cx="5226" cy="6689"/>
                          </a:xfrm>
                          <a:custGeom>
                            <a:avLst/>
                            <a:gdLst>
                              <a:gd name="T0" fmla="*/ 0 w 5226"/>
                              <a:gd name="T1" fmla="*/ 6688 h 6689"/>
                              <a:gd name="T2" fmla="*/ 5225 w 5226"/>
                              <a:gd name="T3" fmla="*/ 6688 h 6689"/>
                              <a:gd name="T4" fmla="*/ 5225 w 5226"/>
                              <a:gd name="T5" fmla="*/ 0 h 6689"/>
                              <a:gd name="T6" fmla="*/ 0 w 5226"/>
                              <a:gd name="T7" fmla="*/ 0 h 6689"/>
                              <a:gd name="T8" fmla="*/ 0 w 5226"/>
                              <a:gd name="T9" fmla="*/ 6688 h 66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26" h="6689">
                                <a:moveTo>
                                  <a:pt x="0" y="6688"/>
                                </a:moveTo>
                                <a:lnTo>
                                  <a:pt x="5225" y="6688"/>
                                </a:lnTo>
                                <a:lnTo>
                                  <a:pt x="5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83847" id="Group 5" o:spid="_x0000_s1026" style="position:absolute;margin-left:5in;margin-top:89.25pt;width:210pt;height:271.5pt;z-index:251659264;mso-position-horizontal-relative:page;mso-position-vertical-relative:page" coordorigin="6120,1449" coordsize="5266,6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7139;top:2633;width:2220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">
                  <v:imagedata r:id="rId8" o:title=""/>
                </v:shape>
                <v:shape id="Picture 7" o:spid="_x0000_s1028" type="#_x0000_t75" style="position:absolute;left:6704;top:3170;width:2720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">
                  <v:imagedata r:id="rId9" o:title=""/>
                </v:shape>
                <v:shape id="Picture 8" o:spid="_x0000_s1029" type="#_x0000_t75" style="position:absolute;left:6713;top:4602;width:4680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">
                  <v:imagedata r:id="rId10" o:title=""/>
                </v:shape>
                <v:shape id="Picture 9" o:spid="_x0000_s1030" type="#_x0000_t75" style="position:absolute;left:6120;top:6032;width:5260;height:1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">
                  <v:imagedata r:id="rId11" o:title=""/>
                </v:shape>
                <v:shape id="Freeform 10" o:spid="_x0000_s1031" style="position:absolute;left:6140;top:1469;width:5226;height:6689;visibility:visible;mso-wrap-style:square;v-text-anchor:top" coordsize="5226,6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" path="m,6688r5225,l5225,,,,,6688xe" filled="f" strokecolor="#292526" strokeweight="2pt">
                  <v:path arrowok="t" o:connecttype="custom" o:connectlocs="0,6688;5225,6688;5225,0;0,0;0,6688" o:connectangles="0,0,0,0,0"/>
                </v:shape>
                <w10:wrap anchorx="page" anchory="page"/>
              </v:group>
            </w:pict>
          </mc:Fallback>
        </mc:AlternateContent>
      </w:r>
      <w:r w:rsidR="00232C6E" w:rsidRPr="008C5290">
        <w:rPr>
          <w:rFonts w:ascii="NTFPreCursivef" w:hAnsi="NTFPreCursivef"/>
          <w:color w:val="292526"/>
          <w:sz w:val="44"/>
        </w:rPr>
        <w:t xml:space="preserve">Myth File - The </w:t>
      </w:r>
      <w:proofErr w:type="spellStart"/>
      <w:r>
        <w:rPr>
          <w:rFonts w:ascii="NTFPreCursivef" w:hAnsi="NTFPreCursivef"/>
          <w:color w:val="292526"/>
          <w:sz w:val="44"/>
        </w:rPr>
        <w:t>Lochness</w:t>
      </w:r>
      <w:proofErr w:type="spellEnd"/>
      <w:r>
        <w:rPr>
          <w:rFonts w:ascii="NTFPreCursivef" w:hAnsi="NTFPreCursivef"/>
          <w:color w:val="292526"/>
          <w:sz w:val="44"/>
        </w:rPr>
        <w:t xml:space="preserve"> Monster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Describe th</w:t>
      </w:r>
      <w:r w:rsidR="00926565">
        <w:rPr>
          <w:rFonts w:ascii="NTFPreCursivef" w:hAnsi="NTFPreCursivef"/>
          <w:sz w:val="36"/>
          <w:szCs w:val="23"/>
        </w:rPr>
        <w:t>is</w:t>
      </w:r>
      <w:r>
        <w:rPr>
          <w:rFonts w:ascii="NTFPreCursivef" w:hAnsi="NTFPreCursivef"/>
          <w:sz w:val="36"/>
          <w:szCs w:val="23"/>
        </w:rPr>
        <w:t xml:space="preserve"> mythical creature</w:t>
      </w:r>
      <w:r w:rsidR="00926565">
        <w:rPr>
          <w:rFonts w:ascii="NTFPreCursivef" w:hAnsi="NTFPreCursivef"/>
          <w:sz w:val="36"/>
          <w:szCs w:val="23"/>
        </w:rPr>
        <w:t>.</w:t>
      </w: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softHyphen/>
      </w:r>
      <w:r>
        <w:rPr>
          <w:rFonts w:ascii="NTFPreCursivef" w:hAnsi="NTFPreCursivef"/>
          <w:sz w:val="36"/>
          <w:szCs w:val="23"/>
        </w:rPr>
        <w:softHyphen/>
      </w: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pStyle w:val="BodyText"/>
        <w:kinsoku w:val="0"/>
        <w:overflowPunct w:val="0"/>
        <w:spacing w:before="228"/>
        <w:ind w:left="106"/>
        <w:rPr>
          <w:rFonts w:ascii="NTFPreCursivef" w:hAnsi="NTFPreCursivef"/>
          <w:sz w:val="36"/>
          <w:szCs w:val="22"/>
        </w:rPr>
      </w:pPr>
      <w:r w:rsidRPr="008C5290">
        <w:rPr>
          <w:rFonts w:ascii="NTFPreCursivef" w:hAnsi="NTFPreCursivef"/>
          <w:color w:val="292526"/>
          <w:sz w:val="40"/>
        </w:rPr>
        <w:t>Where can th</w:t>
      </w:r>
      <w:r w:rsidR="00926565">
        <w:rPr>
          <w:rFonts w:ascii="NTFPreCursivef" w:hAnsi="NTFPreCursivef"/>
          <w:color w:val="292526"/>
          <w:sz w:val="40"/>
        </w:rPr>
        <w:t>is</w:t>
      </w:r>
      <w:r w:rsidRPr="008C5290">
        <w:rPr>
          <w:rFonts w:ascii="NTFPreCursivef" w:hAnsi="NTFPreCursivef"/>
          <w:color w:val="292526"/>
          <w:sz w:val="40"/>
        </w:rPr>
        <w:t xml:space="preserve"> mythical creature </w:t>
      </w:r>
      <w:r>
        <w:rPr>
          <w:rFonts w:ascii="NTFPreCursivef" w:hAnsi="NTFPreCursivef"/>
          <w:color w:val="292526"/>
          <w:sz w:val="40"/>
        </w:rPr>
        <w:t>be seen?</w:t>
      </w:r>
      <w:bookmarkStart w:id="0" w:name="_GoBack"/>
      <w:bookmarkEnd w:id="0"/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</w:t>
      </w:r>
      <w:r>
        <w:rPr>
          <w:rFonts w:ascii="NTFPreCursivef" w:hAnsi="NTFPreCursivef"/>
          <w:sz w:val="36"/>
          <w:szCs w:val="23"/>
        </w:rPr>
        <w:t>_________________________________</w:t>
      </w:r>
      <w:r>
        <w:rPr>
          <w:rFonts w:ascii="NTFPreCursivef" w:hAnsi="NTFPreCursivef"/>
          <w:sz w:val="36"/>
          <w:szCs w:val="23"/>
        </w:rPr>
        <w:t>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rPr>
          <w:sz w:val="28"/>
        </w:rPr>
      </w:pPr>
      <w:r w:rsidRPr="008C5290">
        <w:rPr>
          <w:rFonts w:ascii="NTFPreCursivef" w:hAnsi="NTFPreCursivef"/>
          <w:color w:val="292526"/>
          <w:sz w:val="40"/>
        </w:rPr>
        <w:t>What does legend say about th</w:t>
      </w:r>
      <w:r w:rsidR="00926565">
        <w:rPr>
          <w:rFonts w:ascii="NTFPreCursivef" w:hAnsi="NTFPreCursivef"/>
          <w:color w:val="292526"/>
          <w:sz w:val="40"/>
        </w:rPr>
        <w:t>is</w:t>
      </w:r>
      <w:r w:rsidRPr="008C5290">
        <w:rPr>
          <w:rFonts w:ascii="NTFPreCursivef" w:hAnsi="NTFPreCursivef"/>
          <w:color w:val="292526"/>
          <w:sz w:val="40"/>
        </w:rPr>
        <w:t xml:space="preserve"> mythical creature?</w:t>
      </w:r>
    </w:p>
    <w:p w:rsidR="00232C6E" w:rsidRPr="008C5290" w:rsidRDefault="00232C6E" w:rsidP="00232C6E">
      <w:pPr>
        <w:rPr>
          <w:sz w:val="28"/>
        </w:rPr>
      </w:pP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6C49" w:rsidRDefault="00232C6E" w:rsidP="00232C6E">
      <w:r>
        <w:rPr>
          <w:rFonts w:ascii="NTFPreCursivef" w:hAnsi="NTFPreCursivef"/>
          <w:sz w:val="36"/>
          <w:szCs w:val="23"/>
        </w:rPr>
        <w:t>____________________________________________________________________________________________________________________________________________________________________</w:t>
      </w:r>
    </w:p>
    <w:sectPr w:rsidR="00D56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Sitka Small"/>
    <w:charset w:val="00"/>
    <w:family w:val="auto"/>
    <w:pitch w:val="variable"/>
    <w:sig w:usb0="00000001" w:usb1="5000205B" w:usb2="00000000" w:usb3="00000000" w:csb0="00000093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6E"/>
    <w:rsid w:val="00232C6E"/>
    <w:rsid w:val="00926565"/>
    <w:rsid w:val="00D5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31E43"/>
  <w15:chartTrackingRefBased/>
  <w15:docId w15:val="{FD5470C6-A1F4-4BDA-8532-FD20A803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32C6E"/>
    <w:pPr>
      <w:widowControl w:val="0"/>
      <w:autoSpaceDE w:val="0"/>
      <w:autoSpaceDN w:val="0"/>
      <w:adjustRightInd w:val="0"/>
      <w:spacing w:after="0" w:line="240" w:lineRule="auto"/>
    </w:pPr>
    <w:rPr>
      <w:rFonts w:ascii="Twinkl Light" w:eastAsiaTheme="minorEastAsia" w:hAnsi="Twinkl Light" w:cs="Twinkl Light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232C6E"/>
    <w:pPr>
      <w:spacing w:before="90"/>
      <w:ind w:left="106"/>
      <w:outlineLvl w:val="0"/>
    </w:pPr>
    <w:rPr>
      <w:rFonts w:ascii="Twinkl" w:hAnsi="Twinkl" w:cs="Twink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32C6E"/>
    <w:rPr>
      <w:rFonts w:ascii="Twinkl" w:eastAsiaTheme="minorEastAsia" w:hAnsi="Twinkl" w:cs="Twinkl"/>
      <w:b/>
      <w:bCs/>
      <w:sz w:val="28"/>
      <w:szCs w:val="28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232C6E"/>
    <w:pPr>
      <w:spacing w:before="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232C6E"/>
    <w:rPr>
      <w:rFonts w:ascii="Twinkl Light" w:eastAsiaTheme="minorEastAsia" w:hAnsi="Twinkl Light" w:cs="Twinkl Light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3F660636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clare offill</cp:lastModifiedBy>
  <cp:revision>2</cp:revision>
  <dcterms:created xsi:type="dcterms:W3CDTF">2021-02-22T12:30:00Z</dcterms:created>
  <dcterms:modified xsi:type="dcterms:W3CDTF">2021-02-22T12:30:00Z</dcterms:modified>
</cp:coreProperties>
</file>