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189" w:rsidRDefault="00513818">
      <w:pPr>
        <w:pStyle w:val="BodyText"/>
        <w:kinsoku w:val="0"/>
        <w:overflowPunct w:val="0"/>
        <w:spacing w:before="8"/>
        <w:rPr>
          <w:rFonts w:ascii="Times New Roman" w:hAnsi="Times New Roman" w:cs="Times New Roman"/>
          <w:sz w:val="11"/>
          <w:szCs w:val="11"/>
        </w:rPr>
      </w:pPr>
      <w:r>
        <w:rPr>
          <w:rFonts w:ascii="Times New Roman" w:hAnsi="Times New Roman" w:cs="Times New Roman"/>
          <w:noProof/>
          <w:sz w:val="11"/>
          <w:szCs w:val="11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346710</wp:posOffset>
                </wp:positionH>
                <wp:positionV relativeFrom="page">
                  <wp:posOffset>335280</wp:posOffset>
                </wp:positionV>
                <wp:extent cx="9638665" cy="781685"/>
                <wp:effectExtent l="0" t="0" r="0" b="0"/>
                <wp:wrapNone/>
                <wp:docPr id="348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8665" cy="78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FC5" w:rsidRPr="005B12C8" w:rsidRDefault="00F02FC5" w:rsidP="00F02FC5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4804"/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>The Good Samaritan</w:t>
                            </w:r>
                          </w:p>
                          <w:p w:rsidR="00F02FC5" w:rsidRPr="005B12C8" w:rsidRDefault="00F02FC5" w:rsidP="00F02FC5">
                            <w:pPr>
                              <w:pStyle w:val="BodyText"/>
                              <w:kinsoku w:val="0"/>
                              <w:overflowPunct w:val="0"/>
                              <w:spacing w:before="86"/>
                              <w:ind w:left="20"/>
                              <w:rPr>
                                <w:rFonts w:ascii="NTFPreCursivef" w:hAnsi="NTFPreCursivef"/>
                                <w:color w:val="29252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Can you cut out each scene and stick them in the correct order? Check you have the story set out properly before you stick it</w:t>
                            </w:r>
                            <w:r w:rsidRPr="005B12C8">
                              <w:rPr>
                                <w:rFonts w:ascii="NTFPreCursivef" w:hAnsi="NTFPreCursivef"/>
                                <w:color w:val="292526"/>
                                <w:spacing w:val="-42"/>
                              </w:rPr>
                              <w:t xml:space="preserve"> </w:t>
                            </w: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down!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6" o:spid="_x0000_s1026" type="#_x0000_t202" style="position:absolute;margin-left:27.3pt;margin-top:26.4pt;width:758.95pt;height:61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" o:allowincell="f" filled="f" stroked="f">
                <v:textbox inset="0,0,0,0">
                  <w:txbxContent>
                    <w:p w:rsidR="00F02FC5" w:rsidRPr="005B12C8" w:rsidRDefault="00F02FC5" w:rsidP="00F02FC5">
                      <w:pPr>
                        <w:pStyle w:val="BodyText"/>
                        <w:kinsoku w:val="0"/>
                        <w:overflowPunct w:val="0"/>
                        <w:spacing w:before="20"/>
                        <w:ind w:left="4804"/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</w:pPr>
                      <w:r w:rsidRPr="005B12C8"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  <w:t>The Good Samaritan</w:t>
                      </w:r>
                    </w:p>
                    <w:p w:rsidR="00F02FC5" w:rsidRPr="005B12C8" w:rsidRDefault="00F02FC5" w:rsidP="00F02FC5">
                      <w:pPr>
                        <w:pStyle w:val="BodyText"/>
                        <w:kinsoku w:val="0"/>
                        <w:overflowPunct w:val="0"/>
                        <w:spacing w:before="86"/>
                        <w:ind w:left="20"/>
                        <w:rPr>
                          <w:rFonts w:ascii="NTFPreCursivef" w:hAnsi="NTFPreCursivef"/>
                          <w:color w:val="292526"/>
                        </w:rPr>
                      </w:pP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Can you cut out each scene and stick them in the correct order? Check you have the story set out properly before you stick it</w:t>
                      </w:r>
                      <w:r w:rsidRPr="005B12C8">
                        <w:rPr>
                          <w:rFonts w:ascii="NTFPreCursivef" w:hAnsi="NTFPreCursivef"/>
                          <w:color w:val="292526"/>
                          <w:spacing w:val="-42"/>
                        </w:rPr>
                        <w:t xml:space="preserve"> </w:t>
                      </w: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down!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21"/>
        <w:gridCol w:w="3921"/>
        <w:gridCol w:w="3921"/>
        <w:gridCol w:w="3921"/>
      </w:tblGrid>
      <w:tr w:rsidR="00085189" w:rsidRPr="005B12C8">
        <w:trPr>
          <w:trHeight w:val="2008"/>
        </w:trPr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0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2540" t="3175" r="6350" b="1270"/>
                      <wp:docPr id="345" name="Gro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6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7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7A5A5461" id="Group 6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7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">
                        <v:imagedata r:id="rId7" o:title=""/>
                      </v:shape>
                      <v:shape id="Freeform 8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2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0" t="3175" r="8890" b="1270"/>
                      <wp:docPr id="342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4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5451EE22" id="Group 9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">
                      <v:shape id="Picture 10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">
                        <v:imagedata r:id="rId9" o:title=""/>
                      </v:shape>
                      <v:shape id="Freeform 11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6985" t="3175" r="1905" b="1270"/>
                      <wp:docPr id="339" name="Group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41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6BC576E0" id="Group 12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">
                      <v:shape id="Picture 13" o:spid="_x0000_s1027" type="#_x0000_t75" style="position:absolute;left:17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">
                        <v:imagedata r:id="rId11" o:title=""/>
                      </v:shape>
                      <v:shape id="Freeform 14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23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5080" t="3175" r="3810" b="1270"/>
                      <wp:docPr id="336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7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38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99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6CE0DDAA" id="Group 15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">
                      <v:shape id="Picture 16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">
                        <v:imagedata r:id="rId13" o:title=""/>
                      </v:shape>
                      <v:shape id="Freeform 17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" path="m,1757r3685,l3685,,,,,1757xe" filled="f" strokecolor="#292526" strokeweight=".35275mm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5189" w:rsidRPr="005B12C8">
        <w:trPr>
          <w:trHeight w:val="2247"/>
        </w:trPr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8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The next traveller to walk by was a Levite. The Levite’s job was to help at the temple in Jerusalem. But he did not stop to help the man. He kept walking by.</w:t>
            </w:r>
          </w:p>
        </w:tc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8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The bandits stole his clothes, beat him up and left him for dead at the side of the road.</w:t>
            </w:r>
          </w:p>
        </w:tc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49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One day, a Jewish man went out for a stroll along the road between Jerusalem and Jericho.</w:t>
            </w:r>
          </w:p>
        </w:tc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200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 xml:space="preserve">But the </w:t>
            </w:r>
            <w:r w:rsidR="00670C55" w:rsidRPr="005B12C8">
              <w:rPr>
                <w:rFonts w:ascii="NTFPreCursivef" w:hAnsi="NTFPreCursivef"/>
                <w:color w:val="292526"/>
              </w:rPr>
              <w:t xml:space="preserve">Samaritan </w:t>
            </w:r>
            <w:r w:rsidRPr="005B12C8">
              <w:rPr>
                <w:rFonts w:ascii="NTFPreCursivef" w:hAnsi="NTFPreCursivef"/>
                <w:color w:val="292526"/>
              </w:rPr>
              <w:t>stopped to help the Jewish man. He covered him with his cloak and took the man to a nearby inn.</w:t>
            </w:r>
          </w:p>
        </w:tc>
      </w:tr>
      <w:tr w:rsidR="00085189" w:rsidRPr="005B12C8">
        <w:trPr>
          <w:trHeight w:val="2008"/>
        </w:trPr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0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2540" t="6985" r="6350" b="6985"/>
                      <wp:docPr id="333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18"/>
                                  <a:ext cx="3680" cy="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35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33C68A4C" id="Group 18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">
                      <v:shape id="Picture 19" o:spid="_x0000_s1027" type="#_x0000_t75" style="position:absolute;left:10;top:118;width:368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">
                        <v:imagedata r:id="rId15" o:title=""/>
                      </v:shape>
                      <v:shape id="Freeform 20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2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0" t="6985" r="8890" b="6985"/>
                      <wp:docPr id="330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32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46060B79" id="Group 21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">
                      <v:shape id="Picture 22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">
                        <v:imagedata r:id="rId17" o:title=""/>
                      </v:shape>
                      <v:shape id="Freeform 23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6985" t="6985" r="1905" b="6985"/>
                      <wp:docPr id="327" name="Group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8" name="Picture 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9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7BCB0F81" id="Group 24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">
                      <v:shape id="Picture 25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">
                        <v:imagedata r:id="rId19" o:title=""/>
                      </v:shape>
                      <v:shape id="Freeform 26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292526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23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5080" t="6985" r="3810" b="6985"/>
                      <wp:docPr id="324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5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26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99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3146D9AB" id="Group 27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">
                      <v:shape id="Picture 28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">
                        <v:imagedata r:id="rId21" o:title=""/>
                      </v:shape>
                      <v:shape id="Freeform 29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" path="m,1757r3685,l3685,,,,,1757xe" filled="f" strokecolor="#292526" strokeweight=".35275mm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5189" w:rsidRPr="005B12C8">
        <w:trPr>
          <w:trHeight w:val="2247"/>
        </w:trPr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60"/>
              <w:rPr>
                <w:rFonts w:ascii="NTFPreCursivef" w:hAnsi="NTFPreCursivef"/>
                <w:color w:val="292526"/>
                <w:spacing w:val="-3"/>
              </w:rPr>
            </w:pPr>
            <w:r w:rsidRPr="005B12C8">
              <w:rPr>
                <w:rFonts w:ascii="NTFPreCursivef" w:hAnsi="NTFPreCursivef"/>
                <w:color w:val="292526"/>
              </w:rPr>
              <w:t>He paid for medicine and bandages to help the injured</w:t>
            </w:r>
            <w:r w:rsidRPr="005B12C8">
              <w:rPr>
                <w:rFonts w:ascii="NTFPreCursivef" w:hAnsi="NTFPreCursivef"/>
                <w:color w:val="292526"/>
                <w:spacing w:val="-16"/>
              </w:rPr>
              <w:t xml:space="preserve"> </w:t>
            </w:r>
            <w:r w:rsidRPr="005B12C8">
              <w:rPr>
                <w:rFonts w:ascii="NTFPreCursivef" w:hAnsi="NTFPreCursivef"/>
                <w:color w:val="292526"/>
              </w:rPr>
              <w:t xml:space="preserve">man. Even though Samaritans and Jews did not always get along, he showed him kindness and was a true </w:t>
            </w:r>
            <w:r w:rsidRPr="005B12C8">
              <w:rPr>
                <w:rFonts w:ascii="NTFPreCursivef" w:hAnsi="NTFPreCursivef"/>
                <w:color w:val="292526"/>
                <w:spacing w:val="-3"/>
              </w:rPr>
              <w:t>neighbour.</w:t>
            </w:r>
          </w:p>
        </w:tc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8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Along the way, two bandits jumped out onto the road and stole all the man’s belongings.</w:t>
            </w:r>
          </w:p>
        </w:tc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12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After a short while, a priest walked by and saw the man lying on the ground. But he did not stop to help him. He kept walking by.</w:t>
            </w:r>
          </w:p>
        </w:tc>
        <w:tc>
          <w:tcPr>
            <w:tcW w:w="3921" w:type="dxa"/>
            <w:tcBorders>
              <w:top w:val="single" w:sz="8" w:space="0" w:color="292526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0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Soon</w:t>
            </w:r>
            <w:r w:rsidR="00791220" w:rsidRPr="005B12C8">
              <w:rPr>
                <w:rFonts w:ascii="NTFPreCursivef" w:hAnsi="NTFPreCursivef"/>
                <w:color w:val="292526"/>
              </w:rPr>
              <w:t>,</w:t>
            </w:r>
            <w:r w:rsidRPr="005B12C8">
              <w:rPr>
                <w:rFonts w:ascii="NTFPreCursivef" w:hAnsi="NTFPreCursivef"/>
                <w:color w:val="292526"/>
              </w:rPr>
              <w:t xml:space="preserve"> along came a Samaritan who saw the Jew lying on the ground. Samaritans and Jews didn’t usually get along at all. They had different beliefs which made them treat each other</w:t>
            </w:r>
            <w:r w:rsidRPr="005B12C8">
              <w:rPr>
                <w:rFonts w:ascii="NTFPreCursivef" w:hAnsi="NTFPreCursivef"/>
                <w:color w:val="292526"/>
                <w:spacing w:val="-12"/>
              </w:rPr>
              <w:t xml:space="preserve"> </w:t>
            </w:r>
            <w:r w:rsidRPr="005B12C8">
              <w:rPr>
                <w:rFonts w:ascii="NTFPreCursivef" w:hAnsi="NTFPreCursivef"/>
                <w:color w:val="292526"/>
              </w:rPr>
              <w:t>badly.</w:t>
            </w:r>
          </w:p>
        </w:tc>
      </w:tr>
    </w:tbl>
    <w:p w:rsidR="00085189" w:rsidRDefault="00085189">
      <w:pPr>
        <w:rPr>
          <w:rFonts w:ascii="Times New Roman" w:hAnsi="Times New Roman" w:cs="Times New Roman"/>
          <w:sz w:val="11"/>
          <w:szCs w:val="11"/>
        </w:rPr>
        <w:sectPr w:rsidR="00085189">
          <w:headerReference w:type="default" r:id="rId22"/>
          <w:footerReference w:type="default" r:id="rId23"/>
          <w:pgSz w:w="16840" w:h="11910" w:orient="landscape"/>
          <w:pgMar w:top="1720" w:right="440" w:bottom="1180" w:left="460" w:header="548" w:footer="990" w:gutter="0"/>
          <w:pgNumType w:start="1"/>
          <w:cols w:space="720"/>
          <w:noEndnote/>
        </w:sectPr>
      </w:pPr>
    </w:p>
    <w:p w:rsidR="00085189" w:rsidRDefault="0051381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335280</wp:posOffset>
                </wp:positionV>
                <wp:extent cx="9638665" cy="781685"/>
                <wp:effectExtent l="0" t="0" r="0" b="0"/>
                <wp:wrapNone/>
                <wp:docPr id="323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38665" cy="781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FC5" w:rsidRPr="005B12C8" w:rsidRDefault="00F02FC5" w:rsidP="00F02FC5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4804"/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>The Good Samaritan</w:t>
                            </w:r>
                          </w:p>
                          <w:p w:rsidR="00F02FC5" w:rsidRPr="005B12C8" w:rsidRDefault="00F02FC5" w:rsidP="00F02FC5">
                            <w:pPr>
                              <w:pStyle w:val="BodyText"/>
                              <w:kinsoku w:val="0"/>
                              <w:overflowPunct w:val="0"/>
                              <w:spacing w:before="86"/>
                              <w:ind w:left="20"/>
                              <w:rPr>
                                <w:rFonts w:ascii="NTFPreCursivef" w:hAnsi="NTFPreCursivef"/>
                                <w:color w:val="29252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Can you cut out each scene and stick them in the correct order? Check you have the story set out properly before you stick it</w:t>
                            </w:r>
                            <w:r w:rsidRPr="005B12C8">
                              <w:rPr>
                                <w:rFonts w:ascii="NTFPreCursivef" w:hAnsi="NTFPreCursivef"/>
                                <w:color w:val="292526"/>
                                <w:spacing w:val="-42"/>
                              </w:rPr>
                              <w:t xml:space="preserve"> </w:t>
                            </w: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down!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027" type="#_x0000_t202" style="position:absolute;margin-left:27.35pt;margin-top:26.4pt;width:758.95pt;height:61.5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" o:allowincell="f" filled="f" stroked="f">
                <v:textbox inset="0,0,0,0">
                  <w:txbxContent>
                    <w:p w:rsidR="00F02FC5" w:rsidRPr="005B12C8" w:rsidRDefault="00F02FC5" w:rsidP="00F02FC5">
                      <w:pPr>
                        <w:pStyle w:val="BodyText"/>
                        <w:kinsoku w:val="0"/>
                        <w:overflowPunct w:val="0"/>
                        <w:spacing w:before="20"/>
                        <w:ind w:left="4804"/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</w:pPr>
                      <w:r w:rsidRPr="005B12C8"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  <w:t>The Good Samaritan</w:t>
                      </w:r>
                    </w:p>
                    <w:p w:rsidR="00F02FC5" w:rsidRPr="005B12C8" w:rsidRDefault="00F02FC5" w:rsidP="00F02FC5">
                      <w:pPr>
                        <w:pStyle w:val="BodyText"/>
                        <w:kinsoku w:val="0"/>
                        <w:overflowPunct w:val="0"/>
                        <w:spacing w:before="86"/>
                        <w:ind w:left="20"/>
                        <w:rPr>
                          <w:rFonts w:ascii="NTFPreCursivef" w:hAnsi="NTFPreCursivef"/>
                          <w:color w:val="292526"/>
                        </w:rPr>
                      </w:pP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Can you cut out each scene and stick them in the correct order? Check you have the story set out properly before you stick it</w:t>
                      </w:r>
                      <w:r w:rsidRPr="005B12C8">
                        <w:rPr>
                          <w:rFonts w:ascii="NTFPreCursivef" w:hAnsi="NTFPreCursivef"/>
                          <w:color w:val="292526"/>
                          <w:spacing w:val="-42"/>
                        </w:rPr>
                        <w:t xml:space="preserve"> </w:t>
                      </w: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down!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1188720</wp:posOffset>
                </wp:positionV>
                <wp:extent cx="9972675" cy="5469890"/>
                <wp:effectExtent l="0" t="0" r="0" b="0"/>
                <wp:wrapNone/>
                <wp:docPr id="26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675" cy="5469890"/>
                          <a:chOff x="566" y="1872"/>
                          <a:chExt cx="15705" cy="8614"/>
                        </a:xfrm>
                      </wpg:grpSpPr>
                      <wps:wsp>
                        <wps:cNvPr id="267" name="Freeform 31"/>
                        <wps:cNvSpPr>
                          <a:spLocks/>
                        </wps:cNvSpPr>
                        <wps:spPr bwMode="auto">
                          <a:xfrm>
                            <a:off x="566" y="1882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2"/>
                        <wps:cNvSpPr>
                          <a:spLocks/>
                        </wps:cNvSpPr>
                        <wps:spPr bwMode="auto">
                          <a:xfrm>
                            <a:off x="576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3"/>
                        <wps:cNvSpPr>
                          <a:spLocks/>
                        </wps:cNvSpPr>
                        <wps:spPr bwMode="auto">
                          <a:xfrm>
                            <a:off x="4497" y="1882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4"/>
                        <wps:cNvSpPr>
                          <a:spLocks/>
                        </wps:cNvSpPr>
                        <wps:spPr bwMode="auto">
                          <a:xfrm>
                            <a:off x="4497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5"/>
                        <wps:cNvSpPr>
                          <a:spLocks/>
                        </wps:cNvSpPr>
                        <wps:spPr bwMode="auto">
                          <a:xfrm>
                            <a:off x="8418" y="1882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6"/>
                        <wps:cNvSpPr>
                          <a:spLocks/>
                        </wps:cNvSpPr>
                        <wps:spPr bwMode="auto">
                          <a:xfrm>
                            <a:off x="8418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7"/>
                        <wps:cNvSpPr>
                          <a:spLocks/>
                        </wps:cNvSpPr>
                        <wps:spPr bwMode="auto">
                          <a:xfrm>
                            <a:off x="12339" y="1882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8"/>
                        <wps:cNvSpPr>
                          <a:spLocks/>
                        </wps:cNvSpPr>
                        <wps:spPr bwMode="auto">
                          <a:xfrm>
                            <a:off x="12339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9"/>
                        <wps:cNvSpPr>
                          <a:spLocks/>
                        </wps:cNvSpPr>
                        <wps:spPr bwMode="auto">
                          <a:xfrm>
                            <a:off x="16260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40"/>
                        <wps:cNvSpPr>
                          <a:spLocks/>
                        </wps:cNvSpPr>
                        <wps:spPr bwMode="auto">
                          <a:xfrm>
                            <a:off x="566" y="3911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41"/>
                        <wps:cNvSpPr>
                          <a:spLocks/>
                        </wps:cNvSpPr>
                        <wps:spPr bwMode="auto">
                          <a:xfrm>
                            <a:off x="576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42"/>
                        <wps:cNvSpPr>
                          <a:spLocks/>
                        </wps:cNvSpPr>
                        <wps:spPr bwMode="auto">
                          <a:xfrm>
                            <a:off x="4497" y="3911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43"/>
                        <wps:cNvSpPr>
                          <a:spLocks/>
                        </wps:cNvSpPr>
                        <wps:spPr bwMode="auto">
                          <a:xfrm>
                            <a:off x="4497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44"/>
                        <wps:cNvSpPr>
                          <a:spLocks/>
                        </wps:cNvSpPr>
                        <wps:spPr bwMode="auto">
                          <a:xfrm>
                            <a:off x="8418" y="3911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45"/>
                        <wps:cNvSpPr>
                          <a:spLocks/>
                        </wps:cNvSpPr>
                        <wps:spPr bwMode="auto">
                          <a:xfrm>
                            <a:off x="8418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46"/>
                        <wps:cNvSpPr>
                          <a:spLocks/>
                        </wps:cNvSpPr>
                        <wps:spPr bwMode="auto">
                          <a:xfrm>
                            <a:off x="12339" y="3911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47"/>
                        <wps:cNvSpPr>
                          <a:spLocks/>
                        </wps:cNvSpPr>
                        <wps:spPr bwMode="auto">
                          <a:xfrm>
                            <a:off x="12339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48"/>
                        <wps:cNvSpPr>
                          <a:spLocks/>
                        </wps:cNvSpPr>
                        <wps:spPr bwMode="auto">
                          <a:xfrm>
                            <a:off x="16260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49"/>
                        <wps:cNvSpPr>
                          <a:spLocks/>
                        </wps:cNvSpPr>
                        <wps:spPr bwMode="auto">
                          <a:xfrm>
                            <a:off x="566" y="6179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50"/>
                        <wps:cNvSpPr>
                          <a:spLocks/>
                        </wps:cNvSpPr>
                        <wps:spPr bwMode="auto">
                          <a:xfrm>
                            <a:off x="576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51"/>
                        <wps:cNvSpPr>
                          <a:spLocks/>
                        </wps:cNvSpPr>
                        <wps:spPr bwMode="auto">
                          <a:xfrm>
                            <a:off x="4497" y="6179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52"/>
                        <wps:cNvSpPr>
                          <a:spLocks/>
                        </wps:cNvSpPr>
                        <wps:spPr bwMode="auto">
                          <a:xfrm>
                            <a:off x="4497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53"/>
                        <wps:cNvSpPr>
                          <a:spLocks/>
                        </wps:cNvSpPr>
                        <wps:spPr bwMode="auto">
                          <a:xfrm>
                            <a:off x="8418" y="6179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54"/>
                        <wps:cNvSpPr>
                          <a:spLocks/>
                        </wps:cNvSpPr>
                        <wps:spPr bwMode="auto">
                          <a:xfrm>
                            <a:off x="8418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55"/>
                        <wps:cNvSpPr>
                          <a:spLocks/>
                        </wps:cNvSpPr>
                        <wps:spPr bwMode="auto">
                          <a:xfrm>
                            <a:off x="12339" y="6179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56"/>
                        <wps:cNvSpPr>
                          <a:spLocks/>
                        </wps:cNvSpPr>
                        <wps:spPr bwMode="auto">
                          <a:xfrm>
                            <a:off x="12339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57"/>
                        <wps:cNvSpPr>
                          <a:spLocks/>
                        </wps:cNvSpPr>
                        <wps:spPr bwMode="auto">
                          <a:xfrm>
                            <a:off x="16260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58"/>
                        <wps:cNvSpPr>
                          <a:spLocks/>
                        </wps:cNvSpPr>
                        <wps:spPr bwMode="auto">
                          <a:xfrm>
                            <a:off x="566" y="8208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59"/>
                        <wps:cNvSpPr>
                          <a:spLocks/>
                        </wps:cNvSpPr>
                        <wps:spPr bwMode="auto">
                          <a:xfrm>
                            <a:off x="576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60"/>
                        <wps:cNvSpPr>
                          <a:spLocks/>
                        </wps:cNvSpPr>
                        <wps:spPr bwMode="auto">
                          <a:xfrm>
                            <a:off x="4497" y="8208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61"/>
                        <wps:cNvSpPr>
                          <a:spLocks/>
                        </wps:cNvSpPr>
                        <wps:spPr bwMode="auto">
                          <a:xfrm>
                            <a:off x="4497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62"/>
                        <wps:cNvSpPr>
                          <a:spLocks/>
                        </wps:cNvSpPr>
                        <wps:spPr bwMode="auto">
                          <a:xfrm>
                            <a:off x="8418" y="8208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63"/>
                        <wps:cNvSpPr>
                          <a:spLocks/>
                        </wps:cNvSpPr>
                        <wps:spPr bwMode="auto">
                          <a:xfrm>
                            <a:off x="8418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64"/>
                        <wps:cNvSpPr>
                          <a:spLocks/>
                        </wps:cNvSpPr>
                        <wps:spPr bwMode="auto">
                          <a:xfrm>
                            <a:off x="12339" y="8208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65"/>
                        <wps:cNvSpPr>
                          <a:spLocks/>
                        </wps:cNvSpPr>
                        <wps:spPr bwMode="auto">
                          <a:xfrm>
                            <a:off x="12339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66"/>
                        <wps:cNvSpPr>
                          <a:spLocks/>
                        </wps:cNvSpPr>
                        <wps:spPr bwMode="auto">
                          <a:xfrm>
                            <a:off x="16260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67"/>
                        <wps:cNvSpPr>
                          <a:spLocks/>
                        </wps:cNvSpPr>
                        <wps:spPr bwMode="auto">
                          <a:xfrm>
                            <a:off x="566" y="10476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68"/>
                        <wps:cNvSpPr>
                          <a:spLocks/>
                        </wps:cNvSpPr>
                        <wps:spPr bwMode="auto">
                          <a:xfrm>
                            <a:off x="4497" y="10476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69"/>
                        <wps:cNvSpPr>
                          <a:spLocks/>
                        </wps:cNvSpPr>
                        <wps:spPr bwMode="auto">
                          <a:xfrm>
                            <a:off x="8418" y="10476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0"/>
                        <wps:cNvSpPr>
                          <a:spLocks/>
                        </wps:cNvSpPr>
                        <wps:spPr bwMode="auto">
                          <a:xfrm>
                            <a:off x="12339" y="10476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1"/>
                        <wps:cNvSpPr>
                          <a:spLocks/>
                        </wps:cNvSpPr>
                        <wps:spPr bwMode="auto">
                          <a:xfrm>
                            <a:off x="19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2"/>
                        <wps:cNvSpPr>
                          <a:spLocks/>
                        </wps:cNvSpPr>
                        <wps:spPr bwMode="auto">
                          <a:xfrm>
                            <a:off x="19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3"/>
                        <wps:cNvSpPr>
                          <a:spLocks/>
                        </wps:cNvSpPr>
                        <wps:spPr bwMode="auto">
                          <a:xfrm>
                            <a:off x="590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4"/>
                        <wps:cNvSpPr>
                          <a:spLocks/>
                        </wps:cNvSpPr>
                        <wps:spPr bwMode="auto">
                          <a:xfrm>
                            <a:off x="590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5"/>
                        <wps:cNvSpPr>
                          <a:spLocks/>
                        </wps:cNvSpPr>
                        <wps:spPr bwMode="auto">
                          <a:xfrm>
                            <a:off x="983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6"/>
                        <wps:cNvSpPr>
                          <a:spLocks/>
                        </wps:cNvSpPr>
                        <wps:spPr bwMode="auto">
                          <a:xfrm>
                            <a:off x="983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7"/>
                        <wps:cNvSpPr>
                          <a:spLocks/>
                        </wps:cNvSpPr>
                        <wps:spPr bwMode="auto">
                          <a:xfrm>
                            <a:off x="137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8"/>
                        <wps:cNvSpPr>
                          <a:spLocks/>
                        </wps:cNvSpPr>
                        <wps:spPr bwMode="auto">
                          <a:xfrm>
                            <a:off x="137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9"/>
                        <wps:cNvSpPr>
                          <a:spLocks/>
                        </wps:cNvSpPr>
                        <wps:spPr bwMode="auto">
                          <a:xfrm>
                            <a:off x="19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80"/>
                        <wps:cNvSpPr>
                          <a:spLocks/>
                        </wps:cNvSpPr>
                        <wps:spPr bwMode="auto">
                          <a:xfrm>
                            <a:off x="19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81"/>
                        <wps:cNvSpPr>
                          <a:spLocks/>
                        </wps:cNvSpPr>
                        <wps:spPr bwMode="auto">
                          <a:xfrm>
                            <a:off x="590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82"/>
                        <wps:cNvSpPr>
                          <a:spLocks/>
                        </wps:cNvSpPr>
                        <wps:spPr bwMode="auto">
                          <a:xfrm>
                            <a:off x="590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83"/>
                        <wps:cNvSpPr>
                          <a:spLocks/>
                        </wps:cNvSpPr>
                        <wps:spPr bwMode="auto">
                          <a:xfrm>
                            <a:off x="983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84"/>
                        <wps:cNvSpPr>
                          <a:spLocks/>
                        </wps:cNvSpPr>
                        <wps:spPr bwMode="auto">
                          <a:xfrm>
                            <a:off x="983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85"/>
                        <wps:cNvSpPr>
                          <a:spLocks/>
                        </wps:cNvSpPr>
                        <wps:spPr bwMode="auto">
                          <a:xfrm>
                            <a:off x="137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86"/>
                        <wps:cNvSpPr>
                          <a:spLocks/>
                        </wps:cNvSpPr>
                        <wps:spPr bwMode="auto">
                          <a:xfrm>
                            <a:off x="137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1="http://schemas.microsoft.com/office/drawing/2015/9/8/chartex">
            <w:pict>
              <v:group w14:anchorId="7D756781" id="Group 30" o:spid="_x0000_s1026" style="position:absolute;margin-left:28.3pt;margin-top:93.6pt;width:785.25pt;height:430.7pt;z-index:-251700224;mso-position-horizontal-relative:page;mso-position-vertical-relative:page" coordorigin="566,1872" coordsize="15705,8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" o:allowincell="f">
                <v:shape id="Freeform 31" o:spid="_x0000_s1027" style="position:absolute;left:566;top:1882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" path="m,l3931,e" filled="f" strokecolor="#292526" strokeweight="1pt">
                  <v:path arrowok="t" o:connecttype="custom" o:connectlocs="0,0;3931,0" o:connectangles="0,0"/>
                </v:shape>
                <v:shape id="Freeform 32" o:spid="_x0000_s1028" style="position:absolute;left:576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" path="m,2008l,e" filled="f" strokecolor="#292526" strokeweight="1pt">
                  <v:path arrowok="t" o:connecttype="custom" o:connectlocs="0,2008;0,0" o:connectangles="0,0"/>
                </v:shape>
                <v:shape id="Freeform 33" o:spid="_x0000_s1029" style="position:absolute;left:4497;top:1882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" path="m,l3921,e" filled="f" strokecolor="#292526" strokeweight="1pt">
                  <v:path arrowok="t" o:connecttype="custom" o:connectlocs="0,0;3921,0" o:connectangles="0,0"/>
                </v:shape>
                <v:shape id="Freeform 34" o:spid="_x0000_s1030" style="position:absolute;left:4497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" path="m,2008l,e" filled="f" strokecolor="#292526" strokeweight="1pt">
                  <v:path arrowok="t" o:connecttype="custom" o:connectlocs="0,2008;0,0" o:connectangles="0,0"/>
                </v:shape>
                <v:shape id="Freeform 35" o:spid="_x0000_s1031" style="position:absolute;left:8418;top:1882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" path="m,l3921,e" filled="f" strokecolor="#292526" strokeweight="1pt">
                  <v:path arrowok="t" o:connecttype="custom" o:connectlocs="0,0;3921,0" o:connectangles="0,0"/>
                </v:shape>
                <v:shape id="Freeform 36" o:spid="_x0000_s1032" style="position:absolute;left:8418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37" o:spid="_x0000_s1033" style="position:absolute;left:12339;top:1882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" path="m,l3931,e" filled="f" strokecolor="#292526" strokeweight="1pt">
                  <v:path arrowok="t" o:connecttype="custom" o:connectlocs="0,0;3931,0" o:connectangles="0,0"/>
                </v:shape>
                <v:shape id="Freeform 38" o:spid="_x0000_s1034" style="position:absolute;left:12339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39" o:spid="_x0000_s1035" style="position:absolute;left:16260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40" o:spid="_x0000_s1036" style="position:absolute;left:566;top:3911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" path="m,l3931,e" filled="f" strokecolor="#292526" strokeweight="1pt">
                  <v:path arrowok="t" o:connecttype="custom" o:connectlocs="0,0;3931,0" o:connectangles="0,0"/>
                </v:shape>
                <v:shape id="Freeform 41" o:spid="_x0000_s1037" style="position:absolute;left:576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" path="m,2247l,e" filled="f" strokecolor="#292526" strokeweight="1pt">
                  <v:path arrowok="t" o:connecttype="custom" o:connectlocs="0,2247;0,0" o:connectangles="0,0"/>
                </v:shape>
                <v:shape id="Freeform 42" o:spid="_x0000_s1038" style="position:absolute;left:4497;top:3911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" path="m,l3921,e" filled="f" strokecolor="#292526" strokeweight="1pt">
                  <v:path arrowok="t" o:connecttype="custom" o:connectlocs="0,0;3921,0" o:connectangles="0,0"/>
                </v:shape>
                <v:shape id="Freeform 43" o:spid="_x0000_s1039" style="position:absolute;left:4497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" path="m,2247l,e" filled="f" strokecolor="#292526" strokeweight="1pt">
                  <v:path arrowok="t" o:connecttype="custom" o:connectlocs="0,2247;0,0" o:connectangles="0,0"/>
                </v:shape>
                <v:shape id="Freeform 44" o:spid="_x0000_s1040" style="position:absolute;left:8418;top:3911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" path="m,l3921,e" filled="f" strokecolor="#292526" strokeweight="1pt">
                  <v:path arrowok="t" o:connecttype="custom" o:connectlocs="0,0;3921,0" o:connectangles="0,0"/>
                </v:shape>
                <v:shape id="Freeform 45" o:spid="_x0000_s1041" style="position:absolute;left:8418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" path="m,2247l,e" filled="f" strokecolor="#292526" strokeweight="1pt">
                  <v:path arrowok="t" o:connecttype="custom" o:connectlocs="0,2247;0,0" o:connectangles="0,0"/>
                </v:shape>
                <v:shape id="Freeform 46" o:spid="_x0000_s1042" style="position:absolute;left:12339;top:3911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" path="m,l3931,e" filled="f" strokecolor="#292526" strokeweight="1pt">
                  <v:path arrowok="t" o:connecttype="custom" o:connectlocs="0,0;3931,0" o:connectangles="0,0"/>
                </v:shape>
                <v:shape id="Freeform 47" o:spid="_x0000_s1043" style="position:absolute;left:12339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" path="m,2247l,e" filled="f" strokecolor="#292526" strokeweight="1pt">
                  <v:path arrowok="t" o:connecttype="custom" o:connectlocs="0,2247;0,0" o:connectangles="0,0"/>
                </v:shape>
                <v:shape id="Freeform 48" o:spid="_x0000_s1044" style="position:absolute;left:16260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" path="m,2247l,e" filled="f" strokecolor="#292526" strokeweight="1pt">
                  <v:path arrowok="t" o:connecttype="custom" o:connectlocs="0,2247;0,0" o:connectangles="0,0"/>
                </v:shape>
                <v:shape id="Freeform 49" o:spid="_x0000_s1045" style="position:absolute;left:566;top:6179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" path="m,l3931,e" filled="f" strokecolor="#292526" strokeweight="1pt">
                  <v:path arrowok="t" o:connecttype="custom" o:connectlocs="0,0;3931,0" o:connectangles="0,0"/>
                </v:shape>
                <v:shape id="Freeform 50" o:spid="_x0000_s1046" style="position:absolute;left:576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" path="m,2008l,e" filled="f" strokecolor="#292526" strokeweight="1pt">
                  <v:path arrowok="t" o:connecttype="custom" o:connectlocs="0,2008;0,0" o:connectangles="0,0"/>
                </v:shape>
                <v:shape id="Freeform 51" o:spid="_x0000_s1047" style="position:absolute;left:4497;top:6179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" path="m,l3921,e" filled="f" strokecolor="#292526" strokeweight="1pt">
                  <v:path arrowok="t" o:connecttype="custom" o:connectlocs="0,0;3921,0" o:connectangles="0,0"/>
                </v:shape>
                <v:shape id="Freeform 52" o:spid="_x0000_s1048" style="position:absolute;left:4497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" path="m,2008l,e" filled="f" strokecolor="#292526" strokeweight="1pt">
                  <v:path arrowok="t" o:connecttype="custom" o:connectlocs="0,2008;0,0" o:connectangles="0,0"/>
                </v:shape>
                <v:shape id="Freeform 53" o:spid="_x0000_s1049" style="position:absolute;left:8418;top:6179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" path="m,l3921,e" filled="f" strokecolor="#292526" strokeweight="1pt">
                  <v:path arrowok="t" o:connecttype="custom" o:connectlocs="0,0;3921,0" o:connectangles="0,0"/>
                </v:shape>
                <v:shape id="Freeform 54" o:spid="_x0000_s1050" style="position:absolute;left:8418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" path="m,2008l,e" filled="f" strokecolor="#292526" strokeweight="1pt">
                  <v:path arrowok="t" o:connecttype="custom" o:connectlocs="0,2008;0,0" o:connectangles="0,0"/>
                </v:shape>
                <v:shape id="Freeform 55" o:spid="_x0000_s1051" style="position:absolute;left:12339;top:6179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" path="m,l3931,e" filled="f" strokecolor="#292526" strokeweight="1pt">
                  <v:path arrowok="t" o:connecttype="custom" o:connectlocs="0,0;3931,0" o:connectangles="0,0"/>
                </v:shape>
                <v:shape id="Freeform 56" o:spid="_x0000_s1052" style="position:absolute;left:12339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57" o:spid="_x0000_s1053" style="position:absolute;left:16260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58" o:spid="_x0000_s1054" style="position:absolute;left:566;top:8208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" path="m,l3931,e" filled="f" strokecolor="#292526" strokeweight="1pt">
                  <v:path arrowok="t" o:connecttype="custom" o:connectlocs="0,0;3931,0" o:connectangles="0,0"/>
                </v:shape>
                <v:shape id="Freeform 59" o:spid="_x0000_s1055" style="position:absolute;left:576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" path="m,2247l,e" filled="f" strokecolor="#292526" strokeweight="1pt">
                  <v:path arrowok="t" o:connecttype="custom" o:connectlocs="0,2247;0,0" o:connectangles="0,0"/>
                </v:shape>
                <v:shape id="Freeform 60" o:spid="_x0000_s1056" style="position:absolute;left:4497;top:8208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" path="m,l3921,e" filled="f" strokecolor="#292526" strokeweight="1pt">
                  <v:path arrowok="t" o:connecttype="custom" o:connectlocs="0,0;3921,0" o:connectangles="0,0"/>
                </v:shape>
                <v:shape id="Freeform 61" o:spid="_x0000_s1057" style="position:absolute;left:4497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" path="m,2247l,e" filled="f" strokecolor="#292526" strokeweight="1pt">
                  <v:path arrowok="t" o:connecttype="custom" o:connectlocs="0,2247;0,0" o:connectangles="0,0"/>
                </v:shape>
                <v:shape id="Freeform 62" o:spid="_x0000_s1058" style="position:absolute;left:8418;top:8208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" path="m,l3921,e" filled="f" strokecolor="#292526" strokeweight="1pt">
                  <v:path arrowok="t" o:connecttype="custom" o:connectlocs="0,0;3921,0" o:connectangles="0,0"/>
                </v:shape>
                <v:shape id="Freeform 63" o:spid="_x0000_s1059" style="position:absolute;left:8418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" path="m,2247l,e" filled="f" strokecolor="#292526" strokeweight="1pt">
                  <v:path arrowok="t" o:connecttype="custom" o:connectlocs="0,2247;0,0" o:connectangles="0,0"/>
                </v:shape>
                <v:shape id="Freeform 64" o:spid="_x0000_s1060" style="position:absolute;left:12339;top:8208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" path="m,l3931,e" filled="f" strokecolor="#292526" strokeweight="1pt">
                  <v:path arrowok="t" o:connecttype="custom" o:connectlocs="0,0;3931,0" o:connectangles="0,0"/>
                </v:shape>
                <v:shape id="Freeform 65" o:spid="_x0000_s1061" style="position:absolute;left:12339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" path="m,2247l,e" filled="f" strokecolor="#292526" strokeweight="1pt">
                  <v:path arrowok="t" o:connecttype="custom" o:connectlocs="0,2247;0,0" o:connectangles="0,0"/>
                </v:shape>
                <v:shape id="Freeform 66" o:spid="_x0000_s1062" style="position:absolute;left:16260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" path="m,2247l,e" filled="f" strokecolor="#292526" strokeweight="1pt">
                  <v:path arrowok="t" o:connecttype="custom" o:connectlocs="0,2247;0,0" o:connectangles="0,0"/>
                </v:shape>
                <v:shape id="Freeform 67" o:spid="_x0000_s1063" style="position:absolute;left:566;top:10476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" path="m,l3931,e" filled="f" strokecolor="#292526" strokeweight="1pt">
                  <v:path arrowok="t" o:connecttype="custom" o:connectlocs="0,0;3931,0" o:connectangles="0,0"/>
                </v:shape>
                <v:shape id="Freeform 68" o:spid="_x0000_s1064" style="position:absolute;left:4497;top:10476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" path="m,l3921,e" filled="f" strokecolor="#292526" strokeweight="1pt">
                  <v:path arrowok="t" o:connecttype="custom" o:connectlocs="0,0;3921,0" o:connectangles="0,0"/>
                </v:shape>
                <v:shape id="Freeform 69" o:spid="_x0000_s1065" style="position:absolute;left:8418;top:10476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" path="m,l3921,e" filled="f" strokecolor="#292526" strokeweight="1pt">
                  <v:path arrowok="t" o:connecttype="custom" o:connectlocs="0,0;3921,0" o:connectangles="0,0"/>
                </v:shape>
                <v:shape id="Freeform 70" o:spid="_x0000_s1066" style="position:absolute;left:12339;top:10476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" path="m,l3931,e" filled="f" strokecolor="#292526" strokeweight="1pt">
                  <v:path arrowok="t" o:connecttype="custom" o:connectlocs="0,0;3931,0" o:connectangles="0,0"/>
                </v:shape>
                <v:shape id="Freeform 71" o:spid="_x0000_s1067" style="position:absolute;left:19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72" o:spid="_x0000_s1068" style="position:absolute;left:19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73" o:spid="_x0000_s1069" style="position:absolute;left:590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74" o:spid="_x0000_s1070" style="position:absolute;left:590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75" o:spid="_x0000_s1071" style="position:absolute;left:983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76" o:spid="_x0000_s1072" style="position:absolute;left:983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77" o:spid="_x0000_s1073" style="position:absolute;left:137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78" o:spid="_x0000_s1074" style="position:absolute;left:137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79" o:spid="_x0000_s1075" style="position:absolute;left:19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80" o:spid="_x0000_s1076" style="position:absolute;left:19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81" o:spid="_x0000_s1077" style="position:absolute;left:590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82" o:spid="_x0000_s1078" style="position:absolute;left:590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83" o:spid="_x0000_s1079" style="position:absolute;left:983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84" o:spid="_x0000_s1080" style="position:absolute;left:983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85" o:spid="_x0000_s1081" style="position:absolute;left:137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86" o:spid="_x0000_s1082" style="position:absolute;left:137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</w:p>
    <w:bookmarkEnd w:id="0"/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27"/>
          <w:szCs w:val="27"/>
        </w:rPr>
      </w:pPr>
    </w:p>
    <w:p w:rsidR="00085189" w:rsidRDefault="00513818">
      <w:pPr>
        <w:pStyle w:val="Heading1"/>
        <w:tabs>
          <w:tab w:val="left" w:pos="5775"/>
          <w:tab w:val="left" w:pos="9704"/>
          <w:tab w:val="left" w:pos="13645"/>
        </w:tabs>
        <w:kinsoku w:val="0"/>
        <w:overflowPunct w:val="0"/>
        <w:spacing w:before="100"/>
        <w:rPr>
          <w:color w:val="292526"/>
          <w:w w:val="115"/>
        </w:rPr>
      </w:pPr>
      <w:r>
        <w:rPr>
          <w:color w:val="292526"/>
          <w:w w:val="125"/>
        </w:rPr>
        <w:t>1</w:t>
      </w:r>
      <w:r>
        <w:rPr>
          <w:color w:val="292526"/>
          <w:w w:val="125"/>
        </w:rPr>
        <w:tab/>
      </w:r>
      <w:r>
        <w:rPr>
          <w:color w:val="292526"/>
          <w:w w:val="115"/>
        </w:rPr>
        <w:t>2</w:t>
      </w:r>
      <w:r>
        <w:rPr>
          <w:color w:val="292526"/>
          <w:w w:val="115"/>
        </w:rPr>
        <w:tab/>
        <w:t>3</w:t>
      </w:r>
      <w:r>
        <w:rPr>
          <w:color w:val="292526"/>
          <w:w w:val="115"/>
        </w:rPr>
        <w:tab/>
        <w:t>4</w:t>
      </w:r>
    </w:p>
    <w:p w:rsidR="00085189" w:rsidRDefault="00085189">
      <w:pPr>
        <w:pStyle w:val="BodyText"/>
        <w:kinsoku w:val="0"/>
        <w:overflowPunct w:val="0"/>
        <w:rPr>
          <w:b/>
          <w:bCs/>
          <w:sz w:val="78"/>
          <w:szCs w:val="78"/>
        </w:rPr>
      </w:pPr>
    </w:p>
    <w:p w:rsidR="00085189" w:rsidRDefault="00085189">
      <w:pPr>
        <w:pStyle w:val="BodyText"/>
        <w:kinsoku w:val="0"/>
        <w:overflowPunct w:val="0"/>
        <w:rPr>
          <w:b/>
          <w:bCs/>
          <w:sz w:val="78"/>
          <w:szCs w:val="78"/>
        </w:rPr>
      </w:pPr>
    </w:p>
    <w:p w:rsidR="00085189" w:rsidRDefault="00085189">
      <w:pPr>
        <w:pStyle w:val="BodyText"/>
        <w:kinsoku w:val="0"/>
        <w:overflowPunct w:val="0"/>
        <w:rPr>
          <w:b/>
          <w:bCs/>
          <w:sz w:val="78"/>
          <w:szCs w:val="78"/>
        </w:rPr>
      </w:pPr>
    </w:p>
    <w:p w:rsidR="00085189" w:rsidRDefault="00513818">
      <w:pPr>
        <w:pStyle w:val="BodyText"/>
        <w:tabs>
          <w:tab w:val="left" w:pos="5775"/>
          <w:tab w:val="left" w:pos="9704"/>
          <w:tab w:val="left" w:pos="13645"/>
        </w:tabs>
        <w:kinsoku w:val="0"/>
        <w:overflowPunct w:val="0"/>
        <w:spacing w:before="676"/>
        <w:ind w:left="1845"/>
        <w:rPr>
          <w:b/>
          <w:bCs/>
          <w:color w:val="292526"/>
          <w:w w:val="110"/>
          <w:sz w:val="66"/>
          <w:szCs w:val="66"/>
        </w:rPr>
      </w:pPr>
      <w:r>
        <w:rPr>
          <w:b/>
          <w:bCs/>
          <w:color w:val="292526"/>
          <w:w w:val="110"/>
          <w:sz w:val="66"/>
          <w:szCs w:val="66"/>
        </w:rPr>
        <w:t>5</w:t>
      </w:r>
      <w:r>
        <w:rPr>
          <w:b/>
          <w:bCs/>
          <w:color w:val="292526"/>
          <w:w w:val="110"/>
          <w:sz w:val="66"/>
          <w:szCs w:val="66"/>
        </w:rPr>
        <w:tab/>
        <w:t>6</w:t>
      </w:r>
      <w:r>
        <w:rPr>
          <w:b/>
          <w:bCs/>
          <w:color w:val="292526"/>
          <w:w w:val="110"/>
          <w:sz w:val="66"/>
          <w:szCs w:val="66"/>
        </w:rPr>
        <w:tab/>
        <w:t>7</w:t>
      </w:r>
      <w:r>
        <w:rPr>
          <w:b/>
          <w:bCs/>
          <w:color w:val="292526"/>
          <w:w w:val="110"/>
          <w:sz w:val="66"/>
          <w:szCs w:val="66"/>
        </w:rPr>
        <w:tab/>
        <w:t>8</w:t>
      </w:r>
    </w:p>
    <w:p w:rsidR="00085189" w:rsidRDefault="00085189" w:rsidP="005B12C8">
      <w:pPr>
        <w:pStyle w:val="BodyText"/>
        <w:tabs>
          <w:tab w:val="left" w:pos="5775"/>
          <w:tab w:val="left" w:pos="9704"/>
          <w:tab w:val="left" w:pos="13645"/>
        </w:tabs>
        <w:kinsoku w:val="0"/>
        <w:overflowPunct w:val="0"/>
        <w:spacing w:before="676"/>
        <w:rPr>
          <w:b/>
          <w:bCs/>
          <w:color w:val="292526"/>
          <w:w w:val="110"/>
          <w:sz w:val="66"/>
          <w:szCs w:val="66"/>
        </w:rPr>
        <w:sectPr w:rsidR="00085189">
          <w:pgSz w:w="16840" w:h="11910" w:orient="landscape"/>
          <w:pgMar w:top="1720" w:right="440" w:bottom="1180" w:left="460" w:header="548" w:footer="990" w:gutter="0"/>
          <w:cols w:space="720"/>
          <w:noEndnote/>
        </w:sectPr>
      </w:pPr>
    </w:p>
    <w:p w:rsidR="00085189" w:rsidRDefault="00085189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sz w:val="4"/>
          <w:szCs w:val="4"/>
        </w:rPr>
      </w:pPr>
    </w:p>
    <w:p w:rsidR="00085189" w:rsidRDefault="00085189">
      <w:pPr>
        <w:rPr>
          <w:rFonts w:ascii="Times New Roman" w:hAnsi="Times New Roman" w:cs="Times New Roman"/>
          <w:sz w:val="4"/>
          <w:szCs w:val="4"/>
        </w:rPr>
        <w:sectPr w:rsidR="00085189" w:rsidSect="00513818">
          <w:headerReference w:type="default" r:id="rId24"/>
          <w:pgSz w:w="16840" w:h="11910" w:orient="landscape"/>
          <w:pgMar w:top="1560" w:right="440" w:bottom="1180" w:left="460" w:header="548" w:footer="990" w:gutter="0"/>
          <w:cols w:space="720"/>
          <w:noEndnote/>
        </w:sectPr>
      </w:pPr>
    </w:p>
    <w:p w:rsidR="00085189" w:rsidRDefault="00513818">
      <w:pPr>
        <w:pStyle w:val="BodyText"/>
        <w:kinsoku w:val="0"/>
        <w:overflowPunct w:val="0"/>
        <w:spacing w:before="4"/>
        <w:rPr>
          <w:rFonts w:ascii="Times New Roman" w:hAnsi="Times New Roman" w:cs="Times New Roman"/>
          <w:sz w:val="5"/>
          <w:szCs w:val="5"/>
        </w:rPr>
      </w:pPr>
      <w:r>
        <w:rPr>
          <w:rFonts w:ascii="Times New Roman" w:hAnsi="Times New Roman" w:cs="Times New Roman"/>
          <w:noProof/>
          <w:sz w:val="5"/>
          <w:szCs w:val="5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347345</wp:posOffset>
                </wp:positionH>
                <wp:positionV relativeFrom="page">
                  <wp:posOffset>177800</wp:posOffset>
                </wp:positionV>
                <wp:extent cx="9852025" cy="985520"/>
                <wp:effectExtent l="0" t="0" r="0" b="0"/>
                <wp:wrapNone/>
                <wp:docPr id="240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202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FC5" w:rsidRPr="005B12C8" w:rsidRDefault="00F02FC5" w:rsidP="00F02FC5">
                            <w:pPr>
                              <w:pStyle w:val="BodyText"/>
                              <w:kinsoku w:val="0"/>
                              <w:overflowPunct w:val="0"/>
                              <w:spacing w:before="20" w:line="786" w:lineRule="exact"/>
                              <w:ind w:left="4804"/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>The Good Samaritan</w:t>
                            </w:r>
                          </w:p>
                          <w:p w:rsidR="00F02FC5" w:rsidRPr="005B12C8" w:rsidRDefault="00F02FC5" w:rsidP="005B12C8">
                            <w:pPr>
                              <w:pStyle w:val="BodyText"/>
                              <w:kinsoku w:val="0"/>
                              <w:overflowPunct w:val="0"/>
                              <w:ind w:left="20"/>
                              <w:rPr>
                                <w:rFonts w:ascii="NTFPreCursivef" w:hAnsi="NTFPreCursivef"/>
                                <w:color w:val="29252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Can you match the text to the pictures and stick them in the correct order? Check you have the story set out properly before you stick</w:t>
                            </w:r>
                            <w:r w:rsidR="005B12C8">
                              <w:rPr>
                                <w:rFonts w:ascii="NTFPreCursivef" w:hAnsi="NTFPreCursivef"/>
                                <w:color w:val="292526"/>
                              </w:rPr>
                              <w:t xml:space="preserve"> </w:t>
                            </w: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it down!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028" type="#_x0000_t202" style="position:absolute;margin-left:27.35pt;margin-top:14pt;width:775.75pt;height:77.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" o:allowincell="f" filled="f" stroked="f">
                <v:textbox inset="0,0,0,0">
                  <w:txbxContent>
                    <w:p w:rsidR="00F02FC5" w:rsidRPr="005B12C8" w:rsidRDefault="00F02FC5" w:rsidP="00F02FC5">
                      <w:pPr>
                        <w:pStyle w:val="BodyText"/>
                        <w:kinsoku w:val="0"/>
                        <w:overflowPunct w:val="0"/>
                        <w:spacing w:before="20" w:line="786" w:lineRule="exact"/>
                        <w:ind w:left="4804"/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</w:pPr>
                      <w:r w:rsidRPr="005B12C8"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  <w:t>The Good Samaritan</w:t>
                      </w:r>
                    </w:p>
                    <w:p w:rsidR="00F02FC5" w:rsidRPr="005B12C8" w:rsidRDefault="00F02FC5" w:rsidP="005B12C8">
                      <w:pPr>
                        <w:pStyle w:val="BodyText"/>
                        <w:kinsoku w:val="0"/>
                        <w:overflowPunct w:val="0"/>
                        <w:ind w:left="20"/>
                        <w:rPr>
                          <w:rFonts w:ascii="NTFPreCursivef" w:hAnsi="NTFPreCursivef"/>
                          <w:color w:val="292526"/>
                        </w:rPr>
                      </w:pP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Can you match the text to the pictures and stick them in the correct order? Check you have the story set out properly before you stick</w:t>
                      </w:r>
                      <w:r w:rsidR="005B12C8">
                        <w:rPr>
                          <w:rFonts w:ascii="NTFPreCursivef" w:hAnsi="NTFPreCursivef"/>
                          <w:color w:val="292526"/>
                        </w:rPr>
                        <w:t xml:space="preserve"> </w:t>
                      </w: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it down!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21"/>
        <w:gridCol w:w="3921"/>
        <w:gridCol w:w="3921"/>
        <w:gridCol w:w="3921"/>
      </w:tblGrid>
      <w:tr w:rsidR="00085189" w:rsidRPr="005B12C8">
        <w:trPr>
          <w:trHeight w:val="2008"/>
        </w:trPr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0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2540" t="7620" r="6350" b="6350"/>
                      <wp:docPr id="237" name="Group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" name="Picture 1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9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2897A886" id="Group 118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">
                      <v:shape id="Picture 119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">
                        <v:imagedata r:id="rId7" o:title=""/>
                      </v:shape>
                      <v:shape id="Freeform 120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2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0" t="7620" r="8890" b="6350"/>
                      <wp:docPr id="234" name="Group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5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6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50266556" id="Group 121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">
                      <v:shape id="Picture 122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">
                        <v:imagedata r:id="rId9" o:title=""/>
                      </v:shape>
                      <v:shape id="Freeform 123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6985" t="7620" r="1905" b="6350"/>
                      <wp:docPr id="231" name="Group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2" name="Picture 1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3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292A6D54" id="Group 124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">
                      <v:shape id="Picture 125" o:spid="_x0000_s1027" type="#_x0000_t75" style="position:absolute;left:17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">
                        <v:imagedata r:id="rId11" o:title=""/>
                      </v:shape>
                      <v:shape id="Freeform 126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8"/>
              <w:rPr>
                <w:rFonts w:ascii="NTFPreCursivef" w:hAnsi="NTFPreCursivef" w:cs="Times New Roman"/>
                <w:sz w:val="9"/>
                <w:szCs w:val="9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23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5080" t="7620" r="3810" b="6350"/>
                      <wp:docPr id="228" name="Group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9" name="Picture 1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30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99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0FE385D6" id="Group 127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">
                      <v:shape id="Picture 128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">
                        <v:imagedata r:id="rId13" o:title=""/>
                      </v:shape>
                      <v:shape id="Freeform 129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" path="m,1757r3685,l3685,,,,,1757xe" filled="f" strokecolor="#292526" strokeweight=".35275mm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5189" w:rsidRPr="005B12C8">
        <w:trPr>
          <w:trHeight w:val="2247"/>
        </w:trPr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0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Soon</w:t>
            </w:r>
            <w:r w:rsidR="00791220" w:rsidRPr="005B12C8">
              <w:rPr>
                <w:rFonts w:ascii="NTFPreCursivef" w:hAnsi="NTFPreCursivef"/>
                <w:color w:val="292526"/>
              </w:rPr>
              <w:t>,</w:t>
            </w:r>
            <w:r w:rsidRPr="005B12C8">
              <w:rPr>
                <w:rFonts w:ascii="NTFPreCursivef" w:hAnsi="NTFPreCursivef"/>
                <w:color w:val="292526"/>
              </w:rPr>
              <w:t xml:space="preserve"> along came a Samaritan who saw the Jew lying on the ground. Samaritans and Jews didn’t usually get along at all. They had different beliefs which made them treat each other</w:t>
            </w:r>
            <w:r w:rsidRPr="005B12C8">
              <w:rPr>
                <w:rFonts w:ascii="NTFPreCursivef" w:hAnsi="NTFPreCursivef"/>
                <w:color w:val="292526"/>
                <w:spacing w:val="-12"/>
              </w:rPr>
              <w:t xml:space="preserve"> </w:t>
            </w:r>
            <w:r w:rsidRPr="005B12C8">
              <w:rPr>
                <w:rFonts w:ascii="NTFPreCursivef" w:hAnsi="NTFPreCursivef"/>
                <w:color w:val="292526"/>
              </w:rPr>
              <w:t>badly.</w: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12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After a short while, a priest walked by and saw the man lying on the ground. But he did not stop to help him. He kept walking by.</w: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8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Along the way, two bandits jumped out onto the road and stole all the man’s belongings.</w: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60"/>
              <w:rPr>
                <w:rFonts w:ascii="NTFPreCursivef" w:hAnsi="NTFPreCursivef"/>
                <w:color w:val="292526"/>
                <w:spacing w:val="-3"/>
              </w:rPr>
            </w:pPr>
            <w:r w:rsidRPr="005B12C8">
              <w:rPr>
                <w:rFonts w:ascii="NTFPreCursivef" w:hAnsi="NTFPreCursivef"/>
                <w:color w:val="292526"/>
              </w:rPr>
              <w:t>He paid for medicine and bandages to help the injured</w:t>
            </w:r>
            <w:r w:rsidRPr="005B12C8">
              <w:rPr>
                <w:rFonts w:ascii="NTFPreCursivef" w:hAnsi="NTFPreCursivef"/>
                <w:color w:val="292526"/>
                <w:spacing w:val="-16"/>
              </w:rPr>
              <w:t xml:space="preserve"> </w:t>
            </w:r>
            <w:r w:rsidRPr="005B12C8">
              <w:rPr>
                <w:rFonts w:ascii="NTFPreCursivef" w:hAnsi="NTFPreCursivef"/>
                <w:color w:val="292526"/>
              </w:rPr>
              <w:t xml:space="preserve">man. Even though Samaritans and Jews did not always get along, he showed him kindness and was a true </w:t>
            </w:r>
            <w:r w:rsidRPr="005B12C8">
              <w:rPr>
                <w:rFonts w:ascii="NTFPreCursivef" w:hAnsi="NTFPreCursivef"/>
                <w:color w:val="292526"/>
                <w:spacing w:val="-3"/>
              </w:rPr>
              <w:t>neighbour.</w:t>
            </w:r>
          </w:p>
        </w:tc>
      </w:tr>
      <w:tr w:rsidR="00085189" w:rsidRPr="005B12C8">
        <w:trPr>
          <w:trHeight w:val="2008"/>
        </w:trPr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0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2540" t="1905" r="6350" b="2540"/>
                      <wp:docPr id="225" name="Group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6" name="Picture 1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18"/>
                                  <a:ext cx="3680" cy="16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7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68B0D8C9" id="Group 130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">
                      <v:shape id="Picture 131" o:spid="_x0000_s1027" type="#_x0000_t75" style="position:absolute;left:10;top:118;width:3680;height: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">
                        <v:imagedata r:id="rId15" o:title=""/>
                      </v:shape>
                      <v:shape id="Freeform 132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2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0" t="1905" r="8890" b="2540"/>
                      <wp:docPr id="222" name="Group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3" name="Picture 1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4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4AADCD25" id="Group 133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">
                      <v:shape id="Picture 134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">
                        <v:imagedata r:id="rId17" o:title=""/>
                      </v:shape>
                      <v:shape id="Freeform 135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17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6985" t="1905" r="1905" b="2540"/>
                      <wp:docPr id="219" name="Group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" name="Picture 1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21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130B4AE3" id="Group 136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">
                      <v:shape id="Picture 137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">
                        <v:imagedata r:id="rId19" o:title=""/>
                      </v:shape>
                      <v:shape id="Freeform 138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" path="m,1757r3685,l3685,,,,,1757xe" filled="f" strokecolor="#292526" strokeweight="1pt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085189">
            <w:pPr>
              <w:pStyle w:val="TableParagraph"/>
              <w:kinsoku w:val="0"/>
              <w:overflowPunct w:val="0"/>
              <w:spacing w:before="1"/>
              <w:rPr>
                <w:rFonts w:ascii="NTFPreCursivef" w:hAnsi="NTFPreCursivef" w:cs="Times New Roman"/>
                <w:sz w:val="11"/>
                <w:szCs w:val="11"/>
              </w:rPr>
            </w:pPr>
          </w:p>
          <w:p w:rsidR="00085189" w:rsidRPr="005B12C8" w:rsidRDefault="00513818">
            <w:pPr>
              <w:pStyle w:val="TableParagraph"/>
              <w:kinsoku w:val="0"/>
              <w:overflowPunct w:val="0"/>
              <w:ind w:left="123"/>
              <w:rPr>
                <w:rFonts w:ascii="NTFPreCursivef" w:hAnsi="NTFPreCursivef" w:cs="Times New Roman"/>
                <w:sz w:val="20"/>
                <w:szCs w:val="20"/>
              </w:rPr>
            </w:pPr>
            <w:r w:rsidRPr="005B12C8">
              <w:rPr>
                <w:rFonts w:ascii="NTFPreCursivef" w:hAnsi="NTFPreCursivef" w:cs="Times New Roman"/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353310" cy="1129030"/>
                      <wp:effectExtent l="5080" t="1905" r="3810" b="2540"/>
                      <wp:docPr id="216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53310" cy="1129030"/>
                                <a:chOff x="0" y="0"/>
                                <a:chExt cx="3706" cy="17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7" name="Picture 1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" y="10"/>
                                  <a:ext cx="3680" cy="17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18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" y="10"/>
                                  <a:ext cx="3686" cy="1758"/>
                                </a:xfrm>
                                <a:custGeom>
                                  <a:avLst/>
                                  <a:gdLst>
                                    <a:gd name="T0" fmla="*/ 0 w 3686"/>
                                    <a:gd name="T1" fmla="*/ 1757 h 1758"/>
                                    <a:gd name="T2" fmla="*/ 3685 w 3686"/>
                                    <a:gd name="T3" fmla="*/ 1757 h 1758"/>
                                    <a:gd name="T4" fmla="*/ 3685 w 3686"/>
                                    <a:gd name="T5" fmla="*/ 0 h 1758"/>
                                    <a:gd name="T6" fmla="*/ 0 w 3686"/>
                                    <a:gd name="T7" fmla="*/ 0 h 1758"/>
                                    <a:gd name="T8" fmla="*/ 0 w 3686"/>
                                    <a:gd name="T9" fmla="*/ 1757 h 17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686" h="1758">
                                      <a:moveTo>
                                        <a:pt x="0" y="1757"/>
                                      </a:moveTo>
                                      <a:lnTo>
                                        <a:pt x="3685" y="1757"/>
                                      </a:lnTo>
                                      <a:lnTo>
                                        <a:pt x="368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757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12699">
                                  <a:solidFill>
                                    <a:srgbClr val="292526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1="http://schemas.microsoft.com/office/drawing/2015/9/8/chartex">
                  <w:pict>
                    <v:group w14:anchorId="1B3B8A96" id="Group 139" o:spid="_x0000_s1026" style="width:185.3pt;height:88.9pt;mso-position-horizontal-relative:char;mso-position-vertical-relative:line" coordsize="3706,17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">
                      <v:shape id="Picture 140" o:spid="_x0000_s1027" type="#_x0000_t75" style="position:absolute;left:10;top:10;width:3680;height:1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">
                        <v:imagedata r:id="rId21" o:title=""/>
                      </v:shape>
                      <v:shape id="Freeform 141" o:spid="_x0000_s1028" style="position:absolute;left:10;top:10;width:3686;height:1758;visibility:visible;mso-wrap-style:square;v-text-anchor:top" coordsize="3686,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" path="m,1757r3685,l3685,,,,,1757xe" filled="f" strokecolor="#292526" strokeweight=".35275mm">
                        <v:path arrowok="t" o:connecttype="custom" o:connectlocs="0,1757;3685,1757;3685,0;0,0;0,1757" o:connectangles="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085189" w:rsidRPr="005B12C8">
        <w:trPr>
          <w:trHeight w:val="2247"/>
        </w:trPr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200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 xml:space="preserve">But the </w:t>
            </w:r>
            <w:r w:rsidR="00670C55" w:rsidRPr="005B12C8">
              <w:rPr>
                <w:rFonts w:ascii="NTFPreCursivef" w:hAnsi="NTFPreCursivef"/>
                <w:color w:val="292526"/>
              </w:rPr>
              <w:t xml:space="preserve">Samaritan </w:t>
            </w:r>
            <w:r w:rsidRPr="005B12C8">
              <w:rPr>
                <w:rFonts w:ascii="NTFPreCursivef" w:hAnsi="NTFPreCursivef"/>
                <w:color w:val="292526"/>
              </w:rPr>
              <w:t>stopped to help the Jewish man. He covered him with his cloak and took the man to a nearby inn.</w: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49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One day, a Jewish man went out for a stroll along the road between Jerusalem and Jericho.</w: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8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The bandits stole his clothes, beat him up and left him for dead at the side of the road.</w:t>
            </w:r>
          </w:p>
        </w:tc>
        <w:tc>
          <w:tcPr>
            <w:tcW w:w="3921" w:type="dxa"/>
            <w:tcBorders>
              <w:top w:val="single" w:sz="8" w:space="0" w:color="6B6C6F"/>
              <w:left w:val="single" w:sz="8" w:space="0" w:color="6B6C6F"/>
              <w:bottom w:val="single" w:sz="8" w:space="0" w:color="6B6C6F"/>
              <w:right w:val="single" w:sz="8" w:space="0" w:color="6B6C6F"/>
            </w:tcBorders>
          </w:tcPr>
          <w:p w:rsidR="00085189" w:rsidRPr="005B12C8" w:rsidRDefault="00513818">
            <w:pPr>
              <w:pStyle w:val="TableParagraph"/>
              <w:kinsoku w:val="0"/>
              <w:overflowPunct w:val="0"/>
              <w:spacing w:before="103" w:line="266" w:lineRule="auto"/>
              <w:ind w:left="113" w:right="186"/>
              <w:rPr>
                <w:rFonts w:ascii="NTFPreCursivef" w:hAnsi="NTFPreCursivef"/>
                <w:color w:val="292526"/>
              </w:rPr>
            </w:pPr>
            <w:r w:rsidRPr="005B12C8">
              <w:rPr>
                <w:rFonts w:ascii="NTFPreCursivef" w:hAnsi="NTFPreCursivef"/>
                <w:color w:val="292526"/>
              </w:rPr>
              <w:t>The next traveller to walk by was a Levite. The Levite’s job was to help at the temple in Jerusalem. But he did not stop to help the man. He kept walking by.</w:t>
            </w:r>
          </w:p>
        </w:tc>
      </w:tr>
    </w:tbl>
    <w:p w:rsidR="00085189" w:rsidRDefault="00085189">
      <w:pPr>
        <w:rPr>
          <w:rFonts w:ascii="Times New Roman" w:hAnsi="Times New Roman" w:cs="Times New Roman"/>
          <w:sz w:val="5"/>
          <w:szCs w:val="5"/>
        </w:rPr>
        <w:sectPr w:rsidR="00085189">
          <w:headerReference w:type="default" r:id="rId25"/>
          <w:footerReference w:type="default" r:id="rId26"/>
          <w:pgSz w:w="16840" w:h="11910" w:orient="landscape"/>
          <w:pgMar w:top="1800" w:right="440" w:bottom="1180" w:left="460" w:header="300" w:footer="990" w:gutter="0"/>
          <w:pgNumType w:start="1"/>
          <w:cols w:space="720"/>
          <w:noEndnote/>
        </w:sectPr>
      </w:pPr>
    </w:p>
    <w:p w:rsidR="00085189" w:rsidRDefault="00513818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EDCE93E" wp14:editId="6BECB0A2">
                <wp:simplePos x="0" y="0"/>
                <wp:positionH relativeFrom="page">
                  <wp:posOffset>389255</wp:posOffset>
                </wp:positionH>
                <wp:positionV relativeFrom="page">
                  <wp:posOffset>185420</wp:posOffset>
                </wp:positionV>
                <wp:extent cx="9852025" cy="985520"/>
                <wp:effectExtent l="0" t="0" r="0" b="0"/>
                <wp:wrapNone/>
                <wp:docPr id="215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52025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2FC5" w:rsidRPr="005B12C8" w:rsidRDefault="00F02FC5" w:rsidP="00F02FC5">
                            <w:pPr>
                              <w:pStyle w:val="BodyText"/>
                              <w:kinsoku w:val="0"/>
                              <w:overflowPunct w:val="0"/>
                              <w:spacing w:before="20" w:line="786" w:lineRule="exact"/>
                              <w:ind w:left="4804"/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>The Good Samaritan</w:t>
                            </w:r>
                          </w:p>
                          <w:p w:rsidR="00F02FC5" w:rsidRPr="005B12C8" w:rsidRDefault="00F02FC5" w:rsidP="005B12C8">
                            <w:pPr>
                              <w:pStyle w:val="BodyText"/>
                              <w:kinsoku w:val="0"/>
                              <w:overflowPunct w:val="0"/>
                              <w:spacing w:line="306" w:lineRule="exact"/>
                              <w:ind w:left="20"/>
                              <w:rPr>
                                <w:rFonts w:ascii="NTFPreCursivef" w:hAnsi="NTFPreCursivef"/>
                                <w:color w:val="292526"/>
                              </w:rPr>
                            </w:pP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Can you match the text to the pictures and stick them in the correct order? Check you have the story set out properly before you stick</w:t>
                            </w:r>
                            <w:r w:rsidR="005B12C8">
                              <w:rPr>
                                <w:rFonts w:ascii="NTFPreCursivef" w:hAnsi="NTFPreCursivef"/>
                                <w:color w:val="292526"/>
                              </w:rPr>
                              <w:t xml:space="preserve"> </w:t>
                            </w:r>
                            <w:r w:rsidRPr="005B12C8">
                              <w:rPr>
                                <w:rFonts w:ascii="NTFPreCursivef" w:hAnsi="NTFPreCursivef"/>
                                <w:color w:val="292526"/>
                              </w:rPr>
                              <w:t>it down!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CE93E" id="Text Box 360" o:spid="_x0000_s1029" type="#_x0000_t202" style="position:absolute;margin-left:30.65pt;margin-top:14.6pt;width:775.75pt;height:77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" o:allowincell="f" filled="f" stroked="f">
                <v:textbox inset="0,0,0,0">
                  <w:txbxContent>
                    <w:p w:rsidR="00F02FC5" w:rsidRPr="005B12C8" w:rsidRDefault="00F02FC5" w:rsidP="00F02FC5">
                      <w:pPr>
                        <w:pStyle w:val="BodyText"/>
                        <w:kinsoku w:val="0"/>
                        <w:overflowPunct w:val="0"/>
                        <w:spacing w:before="20" w:line="786" w:lineRule="exact"/>
                        <w:ind w:left="4804"/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</w:pPr>
                      <w:r w:rsidRPr="005B12C8">
                        <w:rPr>
                          <w:rFonts w:ascii="NTFPreCursivef" w:hAnsi="NTFPreCursivef"/>
                          <w:b/>
                          <w:bCs/>
                          <w:color w:val="292526"/>
                          <w:sz w:val="66"/>
                          <w:szCs w:val="66"/>
                        </w:rPr>
                        <w:t>The Good Samaritan</w:t>
                      </w:r>
                    </w:p>
                    <w:p w:rsidR="00F02FC5" w:rsidRPr="005B12C8" w:rsidRDefault="00F02FC5" w:rsidP="005B12C8">
                      <w:pPr>
                        <w:pStyle w:val="BodyText"/>
                        <w:kinsoku w:val="0"/>
                        <w:overflowPunct w:val="0"/>
                        <w:spacing w:line="306" w:lineRule="exact"/>
                        <w:ind w:left="20"/>
                        <w:rPr>
                          <w:rFonts w:ascii="NTFPreCursivef" w:hAnsi="NTFPreCursivef"/>
                          <w:color w:val="292526"/>
                        </w:rPr>
                      </w:pP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Can you match the text to the pictures and stick them in the correct order? Check you have the story set out properly before you stick</w:t>
                      </w:r>
                      <w:r w:rsidR="005B12C8">
                        <w:rPr>
                          <w:rFonts w:ascii="NTFPreCursivef" w:hAnsi="NTFPreCursivef"/>
                          <w:color w:val="292526"/>
                        </w:rPr>
                        <w:t xml:space="preserve"> </w:t>
                      </w:r>
                      <w:r w:rsidRPr="005B12C8">
                        <w:rPr>
                          <w:rFonts w:ascii="NTFPreCursivef" w:hAnsi="NTFPreCursivef"/>
                          <w:color w:val="292526"/>
                        </w:rPr>
                        <w:t>it down!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0" allowOverlap="1" wp14:anchorId="401CD6DF" wp14:editId="2D6BF68E">
                <wp:simplePos x="0" y="0"/>
                <wp:positionH relativeFrom="page">
                  <wp:posOffset>359410</wp:posOffset>
                </wp:positionH>
                <wp:positionV relativeFrom="page">
                  <wp:posOffset>1188720</wp:posOffset>
                </wp:positionV>
                <wp:extent cx="9972675" cy="5469890"/>
                <wp:effectExtent l="0" t="0" r="0" b="0"/>
                <wp:wrapNone/>
                <wp:docPr id="15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6350"/>
                          <a:ext cx="9978390" cy="5469890"/>
                          <a:chOff x="566" y="1882"/>
                          <a:chExt cx="15714" cy="8614"/>
                        </a:xfrm>
                      </wpg:grpSpPr>
                      <wps:wsp>
                        <wps:cNvPr id="159" name="Freeform 143"/>
                        <wps:cNvSpPr>
                          <a:spLocks/>
                        </wps:cNvSpPr>
                        <wps:spPr bwMode="auto">
                          <a:xfrm>
                            <a:off x="566" y="1882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44"/>
                        <wps:cNvSpPr>
                          <a:spLocks/>
                        </wps:cNvSpPr>
                        <wps:spPr bwMode="auto">
                          <a:xfrm>
                            <a:off x="576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45"/>
                        <wps:cNvSpPr>
                          <a:spLocks/>
                        </wps:cNvSpPr>
                        <wps:spPr bwMode="auto">
                          <a:xfrm>
                            <a:off x="4497" y="1882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6"/>
                        <wps:cNvSpPr>
                          <a:spLocks/>
                        </wps:cNvSpPr>
                        <wps:spPr bwMode="auto">
                          <a:xfrm>
                            <a:off x="4497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47"/>
                        <wps:cNvSpPr>
                          <a:spLocks/>
                        </wps:cNvSpPr>
                        <wps:spPr bwMode="auto">
                          <a:xfrm>
                            <a:off x="8418" y="1882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48"/>
                        <wps:cNvSpPr>
                          <a:spLocks/>
                        </wps:cNvSpPr>
                        <wps:spPr bwMode="auto">
                          <a:xfrm>
                            <a:off x="8418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9"/>
                        <wps:cNvSpPr>
                          <a:spLocks/>
                        </wps:cNvSpPr>
                        <wps:spPr bwMode="auto">
                          <a:xfrm>
                            <a:off x="12339" y="1882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50"/>
                        <wps:cNvSpPr>
                          <a:spLocks/>
                        </wps:cNvSpPr>
                        <wps:spPr bwMode="auto">
                          <a:xfrm>
                            <a:off x="12339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51"/>
                        <wps:cNvSpPr>
                          <a:spLocks/>
                        </wps:cNvSpPr>
                        <wps:spPr bwMode="auto">
                          <a:xfrm>
                            <a:off x="16260" y="1892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2"/>
                        <wps:cNvSpPr>
                          <a:spLocks/>
                        </wps:cNvSpPr>
                        <wps:spPr bwMode="auto">
                          <a:xfrm>
                            <a:off x="566" y="3911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153"/>
                        <wps:cNvSpPr>
                          <a:spLocks/>
                        </wps:cNvSpPr>
                        <wps:spPr bwMode="auto">
                          <a:xfrm>
                            <a:off x="576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54"/>
                        <wps:cNvSpPr>
                          <a:spLocks/>
                        </wps:cNvSpPr>
                        <wps:spPr bwMode="auto">
                          <a:xfrm>
                            <a:off x="4497" y="3911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5"/>
                        <wps:cNvSpPr>
                          <a:spLocks/>
                        </wps:cNvSpPr>
                        <wps:spPr bwMode="auto">
                          <a:xfrm>
                            <a:off x="4497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56"/>
                        <wps:cNvSpPr>
                          <a:spLocks/>
                        </wps:cNvSpPr>
                        <wps:spPr bwMode="auto">
                          <a:xfrm>
                            <a:off x="8418" y="3911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57"/>
                        <wps:cNvSpPr>
                          <a:spLocks/>
                        </wps:cNvSpPr>
                        <wps:spPr bwMode="auto">
                          <a:xfrm>
                            <a:off x="8418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8"/>
                        <wps:cNvSpPr>
                          <a:spLocks/>
                        </wps:cNvSpPr>
                        <wps:spPr bwMode="auto">
                          <a:xfrm>
                            <a:off x="12339" y="3911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59"/>
                        <wps:cNvSpPr>
                          <a:spLocks/>
                        </wps:cNvSpPr>
                        <wps:spPr bwMode="auto">
                          <a:xfrm>
                            <a:off x="12339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160"/>
                        <wps:cNvSpPr>
                          <a:spLocks/>
                        </wps:cNvSpPr>
                        <wps:spPr bwMode="auto">
                          <a:xfrm>
                            <a:off x="16260" y="3921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61"/>
                        <wps:cNvSpPr>
                          <a:spLocks/>
                        </wps:cNvSpPr>
                        <wps:spPr bwMode="auto">
                          <a:xfrm>
                            <a:off x="566" y="6179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162"/>
                        <wps:cNvSpPr>
                          <a:spLocks/>
                        </wps:cNvSpPr>
                        <wps:spPr bwMode="auto">
                          <a:xfrm>
                            <a:off x="576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163"/>
                        <wps:cNvSpPr>
                          <a:spLocks/>
                        </wps:cNvSpPr>
                        <wps:spPr bwMode="auto">
                          <a:xfrm>
                            <a:off x="4497" y="6179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4"/>
                        <wps:cNvSpPr>
                          <a:spLocks/>
                        </wps:cNvSpPr>
                        <wps:spPr bwMode="auto">
                          <a:xfrm>
                            <a:off x="4497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165"/>
                        <wps:cNvSpPr>
                          <a:spLocks/>
                        </wps:cNvSpPr>
                        <wps:spPr bwMode="auto">
                          <a:xfrm>
                            <a:off x="8418" y="6179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166"/>
                        <wps:cNvSpPr>
                          <a:spLocks/>
                        </wps:cNvSpPr>
                        <wps:spPr bwMode="auto">
                          <a:xfrm>
                            <a:off x="8418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7"/>
                        <wps:cNvSpPr>
                          <a:spLocks/>
                        </wps:cNvSpPr>
                        <wps:spPr bwMode="auto">
                          <a:xfrm>
                            <a:off x="12339" y="6179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168"/>
                        <wps:cNvSpPr>
                          <a:spLocks/>
                        </wps:cNvSpPr>
                        <wps:spPr bwMode="auto">
                          <a:xfrm>
                            <a:off x="12339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169"/>
                        <wps:cNvSpPr>
                          <a:spLocks/>
                        </wps:cNvSpPr>
                        <wps:spPr bwMode="auto">
                          <a:xfrm>
                            <a:off x="16260" y="6189"/>
                            <a:ext cx="20" cy="2009"/>
                          </a:xfrm>
                          <a:custGeom>
                            <a:avLst/>
                            <a:gdLst>
                              <a:gd name="T0" fmla="*/ 0 w 20"/>
                              <a:gd name="T1" fmla="*/ 2008 h 2009"/>
                              <a:gd name="T2" fmla="*/ 0 w 20"/>
                              <a:gd name="T3" fmla="*/ 0 h 20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009">
                                <a:moveTo>
                                  <a:pt x="0" y="20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70"/>
                        <wps:cNvSpPr>
                          <a:spLocks/>
                        </wps:cNvSpPr>
                        <wps:spPr bwMode="auto">
                          <a:xfrm>
                            <a:off x="566" y="8208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171"/>
                        <wps:cNvSpPr>
                          <a:spLocks/>
                        </wps:cNvSpPr>
                        <wps:spPr bwMode="auto">
                          <a:xfrm>
                            <a:off x="576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72"/>
                        <wps:cNvSpPr>
                          <a:spLocks/>
                        </wps:cNvSpPr>
                        <wps:spPr bwMode="auto">
                          <a:xfrm>
                            <a:off x="4497" y="8208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3"/>
                        <wps:cNvSpPr>
                          <a:spLocks/>
                        </wps:cNvSpPr>
                        <wps:spPr bwMode="auto">
                          <a:xfrm>
                            <a:off x="4497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174"/>
                        <wps:cNvSpPr>
                          <a:spLocks/>
                        </wps:cNvSpPr>
                        <wps:spPr bwMode="auto">
                          <a:xfrm>
                            <a:off x="8418" y="8208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175"/>
                        <wps:cNvSpPr>
                          <a:spLocks/>
                        </wps:cNvSpPr>
                        <wps:spPr bwMode="auto">
                          <a:xfrm>
                            <a:off x="8418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6"/>
                        <wps:cNvSpPr>
                          <a:spLocks/>
                        </wps:cNvSpPr>
                        <wps:spPr bwMode="auto">
                          <a:xfrm>
                            <a:off x="12339" y="8208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177"/>
                        <wps:cNvSpPr>
                          <a:spLocks/>
                        </wps:cNvSpPr>
                        <wps:spPr bwMode="auto">
                          <a:xfrm>
                            <a:off x="12339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8"/>
                        <wps:cNvSpPr>
                          <a:spLocks/>
                        </wps:cNvSpPr>
                        <wps:spPr bwMode="auto">
                          <a:xfrm>
                            <a:off x="16260" y="8218"/>
                            <a:ext cx="20" cy="2248"/>
                          </a:xfrm>
                          <a:custGeom>
                            <a:avLst/>
                            <a:gdLst>
                              <a:gd name="T0" fmla="*/ 0 w 20"/>
                              <a:gd name="T1" fmla="*/ 2247 h 2248"/>
                              <a:gd name="T2" fmla="*/ 0 w 20"/>
                              <a:gd name="T3" fmla="*/ 0 h 2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8">
                                <a:moveTo>
                                  <a:pt x="0" y="22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9"/>
                        <wps:cNvSpPr>
                          <a:spLocks/>
                        </wps:cNvSpPr>
                        <wps:spPr bwMode="auto">
                          <a:xfrm>
                            <a:off x="566" y="10476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180"/>
                        <wps:cNvSpPr>
                          <a:spLocks/>
                        </wps:cNvSpPr>
                        <wps:spPr bwMode="auto">
                          <a:xfrm>
                            <a:off x="4497" y="10476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181"/>
                        <wps:cNvSpPr>
                          <a:spLocks/>
                        </wps:cNvSpPr>
                        <wps:spPr bwMode="auto">
                          <a:xfrm>
                            <a:off x="8418" y="10476"/>
                            <a:ext cx="3922" cy="20"/>
                          </a:xfrm>
                          <a:custGeom>
                            <a:avLst/>
                            <a:gdLst>
                              <a:gd name="T0" fmla="*/ 0 w 3922"/>
                              <a:gd name="T1" fmla="*/ 0 h 20"/>
                              <a:gd name="T2" fmla="*/ 3921 w 392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22" h="20">
                                <a:moveTo>
                                  <a:pt x="0" y="0"/>
                                </a:moveTo>
                                <a:lnTo>
                                  <a:pt x="392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2"/>
                        <wps:cNvSpPr>
                          <a:spLocks/>
                        </wps:cNvSpPr>
                        <wps:spPr bwMode="auto">
                          <a:xfrm>
                            <a:off x="12339" y="10476"/>
                            <a:ext cx="3932" cy="20"/>
                          </a:xfrm>
                          <a:custGeom>
                            <a:avLst/>
                            <a:gdLst>
                              <a:gd name="T0" fmla="*/ 0 w 3932"/>
                              <a:gd name="T1" fmla="*/ 0 h 20"/>
                              <a:gd name="T2" fmla="*/ 3931 w 393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932" h="20">
                                <a:moveTo>
                                  <a:pt x="0" y="0"/>
                                </a:moveTo>
                                <a:lnTo>
                                  <a:pt x="3931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183"/>
                        <wps:cNvSpPr>
                          <a:spLocks/>
                        </wps:cNvSpPr>
                        <wps:spPr bwMode="auto">
                          <a:xfrm>
                            <a:off x="19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184"/>
                        <wps:cNvSpPr>
                          <a:spLocks/>
                        </wps:cNvSpPr>
                        <wps:spPr bwMode="auto">
                          <a:xfrm>
                            <a:off x="19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5"/>
                        <wps:cNvSpPr>
                          <a:spLocks/>
                        </wps:cNvSpPr>
                        <wps:spPr bwMode="auto">
                          <a:xfrm>
                            <a:off x="590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186"/>
                        <wps:cNvSpPr>
                          <a:spLocks/>
                        </wps:cNvSpPr>
                        <wps:spPr bwMode="auto">
                          <a:xfrm>
                            <a:off x="590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187"/>
                        <wps:cNvSpPr>
                          <a:spLocks/>
                        </wps:cNvSpPr>
                        <wps:spPr bwMode="auto">
                          <a:xfrm>
                            <a:off x="983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8"/>
                        <wps:cNvSpPr>
                          <a:spLocks/>
                        </wps:cNvSpPr>
                        <wps:spPr bwMode="auto">
                          <a:xfrm>
                            <a:off x="9831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89"/>
                        <wps:cNvSpPr>
                          <a:spLocks/>
                        </wps:cNvSpPr>
                        <wps:spPr bwMode="auto">
                          <a:xfrm>
                            <a:off x="137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190"/>
                        <wps:cNvSpPr>
                          <a:spLocks/>
                        </wps:cNvSpPr>
                        <wps:spPr bwMode="auto">
                          <a:xfrm>
                            <a:off x="13772" y="3412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91"/>
                        <wps:cNvSpPr>
                          <a:spLocks/>
                        </wps:cNvSpPr>
                        <wps:spPr bwMode="auto">
                          <a:xfrm>
                            <a:off x="19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192"/>
                        <wps:cNvSpPr>
                          <a:spLocks/>
                        </wps:cNvSpPr>
                        <wps:spPr bwMode="auto">
                          <a:xfrm>
                            <a:off x="19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93"/>
                        <wps:cNvSpPr>
                          <a:spLocks/>
                        </wps:cNvSpPr>
                        <wps:spPr bwMode="auto">
                          <a:xfrm>
                            <a:off x="590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4"/>
                        <wps:cNvSpPr>
                          <a:spLocks/>
                        </wps:cNvSpPr>
                        <wps:spPr bwMode="auto">
                          <a:xfrm>
                            <a:off x="590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195"/>
                        <wps:cNvSpPr>
                          <a:spLocks/>
                        </wps:cNvSpPr>
                        <wps:spPr bwMode="auto">
                          <a:xfrm>
                            <a:off x="983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196"/>
                        <wps:cNvSpPr>
                          <a:spLocks/>
                        </wps:cNvSpPr>
                        <wps:spPr bwMode="auto">
                          <a:xfrm>
                            <a:off x="9831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7"/>
                        <wps:cNvSpPr>
                          <a:spLocks/>
                        </wps:cNvSpPr>
                        <wps:spPr bwMode="auto">
                          <a:xfrm>
                            <a:off x="137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0 h 1057"/>
                              <a:gd name="T2" fmla="*/ 450 w 1057"/>
                              <a:gd name="T3" fmla="*/ 5 h 1057"/>
                              <a:gd name="T4" fmla="*/ 375 w 1057"/>
                              <a:gd name="T5" fmla="*/ 22 h 1057"/>
                              <a:gd name="T6" fmla="*/ 305 w 1057"/>
                              <a:gd name="T7" fmla="*/ 49 h 1057"/>
                              <a:gd name="T8" fmla="*/ 240 w 1057"/>
                              <a:gd name="T9" fmla="*/ 85 h 1057"/>
                              <a:gd name="T10" fmla="*/ 181 w 1057"/>
                              <a:gd name="T11" fmla="*/ 129 h 1057"/>
                              <a:gd name="T12" fmla="*/ 129 w 1057"/>
                              <a:gd name="T13" fmla="*/ 181 h 1057"/>
                              <a:gd name="T14" fmla="*/ 85 w 1057"/>
                              <a:gd name="T15" fmla="*/ 240 h 1057"/>
                              <a:gd name="T16" fmla="*/ 49 w 1057"/>
                              <a:gd name="T17" fmla="*/ 305 h 1057"/>
                              <a:gd name="T18" fmla="*/ 22 w 1057"/>
                              <a:gd name="T19" fmla="*/ 375 h 1057"/>
                              <a:gd name="T20" fmla="*/ 5 w 1057"/>
                              <a:gd name="T21" fmla="*/ 450 h 1057"/>
                              <a:gd name="T22" fmla="*/ 0 w 1057"/>
                              <a:gd name="T23" fmla="*/ 528 h 1057"/>
                              <a:gd name="T24" fmla="*/ 5 w 1057"/>
                              <a:gd name="T25" fmla="*/ 606 h 1057"/>
                              <a:gd name="T26" fmla="*/ 22 w 1057"/>
                              <a:gd name="T27" fmla="*/ 680 h 1057"/>
                              <a:gd name="T28" fmla="*/ 49 w 1057"/>
                              <a:gd name="T29" fmla="*/ 750 h 1057"/>
                              <a:gd name="T30" fmla="*/ 85 w 1057"/>
                              <a:gd name="T31" fmla="*/ 815 h 1057"/>
                              <a:gd name="T32" fmla="*/ 129 w 1057"/>
                              <a:gd name="T33" fmla="*/ 874 h 1057"/>
                              <a:gd name="T34" fmla="*/ 181 w 1057"/>
                              <a:gd name="T35" fmla="*/ 926 h 1057"/>
                              <a:gd name="T36" fmla="*/ 240 w 1057"/>
                              <a:gd name="T37" fmla="*/ 971 h 1057"/>
                              <a:gd name="T38" fmla="*/ 305 w 1057"/>
                              <a:gd name="T39" fmla="*/ 1007 h 1057"/>
                              <a:gd name="T40" fmla="*/ 375 w 1057"/>
                              <a:gd name="T41" fmla="*/ 1033 h 1057"/>
                              <a:gd name="T42" fmla="*/ 450 w 1057"/>
                              <a:gd name="T43" fmla="*/ 1050 h 1057"/>
                              <a:gd name="T44" fmla="*/ 528 w 1057"/>
                              <a:gd name="T45" fmla="*/ 1056 h 1057"/>
                              <a:gd name="T46" fmla="*/ 606 w 1057"/>
                              <a:gd name="T47" fmla="*/ 1050 h 1057"/>
                              <a:gd name="T48" fmla="*/ 680 w 1057"/>
                              <a:gd name="T49" fmla="*/ 1033 h 1057"/>
                              <a:gd name="T50" fmla="*/ 750 w 1057"/>
                              <a:gd name="T51" fmla="*/ 1007 h 1057"/>
                              <a:gd name="T52" fmla="*/ 815 w 1057"/>
                              <a:gd name="T53" fmla="*/ 971 h 1057"/>
                              <a:gd name="T54" fmla="*/ 874 w 1057"/>
                              <a:gd name="T55" fmla="*/ 926 h 1057"/>
                              <a:gd name="T56" fmla="*/ 926 w 1057"/>
                              <a:gd name="T57" fmla="*/ 874 h 1057"/>
                              <a:gd name="T58" fmla="*/ 971 w 1057"/>
                              <a:gd name="T59" fmla="*/ 815 h 1057"/>
                              <a:gd name="T60" fmla="*/ 1007 w 1057"/>
                              <a:gd name="T61" fmla="*/ 750 h 1057"/>
                              <a:gd name="T62" fmla="*/ 1033 w 1057"/>
                              <a:gd name="T63" fmla="*/ 680 h 1057"/>
                              <a:gd name="T64" fmla="*/ 1050 w 1057"/>
                              <a:gd name="T65" fmla="*/ 606 h 1057"/>
                              <a:gd name="T66" fmla="*/ 1056 w 1057"/>
                              <a:gd name="T67" fmla="*/ 528 h 1057"/>
                              <a:gd name="T68" fmla="*/ 1050 w 1057"/>
                              <a:gd name="T69" fmla="*/ 450 h 1057"/>
                              <a:gd name="T70" fmla="*/ 1033 w 1057"/>
                              <a:gd name="T71" fmla="*/ 375 h 1057"/>
                              <a:gd name="T72" fmla="*/ 1007 w 1057"/>
                              <a:gd name="T73" fmla="*/ 305 h 1057"/>
                              <a:gd name="T74" fmla="*/ 971 w 1057"/>
                              <a:gd name="T75" fmla="*/ 240 h 1057"/>
                              <a:gd name="T76" fmla="*/ 926 w 1057"/>
                              <a:gd name="T77" fmla="*/ 181 h 1057"/>
                              <a:gd name="T78" fmla="*/ 874 w 1057"/>
                              <a:gd name="T79" fmla="*/ 129 h 1057"/>
                              <a:gd name="T80" fmla="*/ 815 w 1057"/>
                              <a:gd name="T81" fmla="*/ 85 h 1057"/>
                              <a:gd name="T82" fmla="*/ 750 w 1057"/>
                              <a:gd name="T83" fmla="*/ 49 h 1057"/>
                              <a:gd name="T84" fmla="*/ 680 w 1057"/>
                              <a:gd name="T85" fmla="*/ 22 h 1057"/>
                              <a:gd name="T86" fmla="*/ 606 w 1057"/>
                              <a:gd name="T87" fmla="*/ 5 h 1057"/>
                              <a:gd name="T88" fmla="*/ 528 w 1057"/>
                              <a:gd name="T89" fmla="*/ 0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0"/>
                                </a:move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8"/>
                        <wps:cNvSpPr>
                          <a:spLocks/>
                        </wps:cNvSpPr>
                        <wps:spPr bwMode="auto">
                          <a:xfrm>
                            <a:off x="13772" y="7687"/>
                            <a:ext cx="1057" cy="1057"/>
                          </a:xfrm>
                          <a:custGeom>
                            <a:avLst/>
                            <a:gdLst>
                              <a:gd name="T0" fmla="*/ 528 w 1057"/>
                              <a:gd name="T1" fmla="*/ 1056 h 1057"/>
                              <a:gd name="T2" fmla="*/ 606 w 1057"/>
                              <a:gd name="T3" fmla="*/ 1050 h 1057"/>
                              <a:gd name="T4" fmla="*/ 680 w 1057"/>
                              <a:gd name="T5" fmla="*/ 1033 h 1057"/>
                              <a:gd name="T6" fmla="*/ 750 w 1057"/>
                              <a:gd name="T7" fmla="*/ 1007 h 1057"/>
                              <a:gd name="T8" fmla="*/ 815 w 1057"/>
                              <a:gd name="T9" fmla="*/ 971 h 1057"/>
                              <a:gd name="T10" fmla="*/ 874 w 1057"/>
                              <a:gd name="T11" fmla="*/ 926 h 1057"/>
                              <a:gd name="T12" fmla="*/ 926 w 1057"/>
                              <a:gd name="T13" fmla="*/ 874 h 1057"/>
                              <a:gd name="T14" fmla="*/ 971 w 1057"/>
                              <a:gd name="T15" fmla="*/ 815 h 1057"/>
                              <a:gd name="T16" fmla="*/ 1007 w 1057"/>
                              <a:gd name="T17" fmla="*/ 750 h 1057"/>
                              <a:gd name="T18" fmla="*/ 1033 w 1057"/>
                              <a:gd name="T19" fmla="*/ 680 h 1057"/>
                              <a:gd name="T20" fmla="*/ 1050 w 1057"/>
                              <a:gd name="T21" fmla="*/ 606 h 1057"/>
                              <a:gd name="T22" fmla="*/ 1056 w 1057"/>
                              <a:gd name="T23" fmla="*/ 528 h 1057"/>
                              <a:gd name="T24" fmla="*/ 1050 w 1057"/>
                              <a:gd name="T25" fmla="*/ 450 h 1057"/>
                              <a:gd name="T26" fmla="*/ 1033 w 1057"/>
                              <a:gd name="T27" fmla="*/ 375 h 1057"/>
                              <a:gd name="T28" fmla="*/ 1007 w 1057"/>
                              <a:gd name="T29" fmla="*/ 305 h 1057"/>
                              <a:gd name="T30" fmla="*/ 971 w 1057"/>
                              <a:gd name="T31" fmla="*/ 240 h 1057"/>
                              <a:gd name="T32" fmla="*/ 926 w 1057"/>
                              <a:gd name="T33" fmla="*/ 181 h 1057"/>
                              <a:gd name="T34" fmla="*/ 874 w 1057"/>
                              <a:gd name="T35" fmla="*/ 129 h 1057"/>
                              <a:gd name="T36" fmla="*/ 815 w 1057"/>
                              <a:gd name="T37" fmla="*/ 85 h 1057"/>
                              <a:gd name="T38" fmla="*/ 750 w 1057"/>
                              <a:gd name="T39" fmla="*/ 49 h 1057"/>
                              <a:gd name="T40" fmla="*/ 680 w 1057"/>
                              <a:gd name="T41" fmla="*/ 22 h 1057"/>
                              <a:gd name="T42" fmla="*/ 606 w 1057"/>
                              <a:gd name="T43" fmla="*/ 5 h 1057"/>
                              <a:gd name="T44" fmla="*/ 528 w 1057"/>
                              <a:gd name="T45" fmla="*/ 0 h 1057"/>
                              <a:gd name="T46" fmla="*/ 450 w 1057"/>
                              <a:gd name="T47" fmla="*/ 5 h 1057"/>
                              <a:gd name="T48" fmla="*/ 375 w 1057"/>
                              <a:gd name="T49" fmla="*/ 22 h 1057"/>
                              <a:gd name="T50" fmla="*/ 305 w 1057"/>
                              <a:gd name="T51" fmla="*/ 49 h 1057"/>
                              <a:gd name="T52" fmla="*/ 240 w 1057"/>
                              <a:gd name="T53" fmla="*/ 85 h 1057"/>
                              <a:gd name="T54" fmla="*/ 181 w 1057"/>
                              <a:gd name="T55" fmla="*/ 129 h 1057"/>
                              <a:gd name="T56" fmla="*/ 129 w 1057"/>
                              <a:gd name="T57" fmla="*/ 181 h 1057"/>
                              <a:gd name="T58" fmla="*/ 85 w 1057"/>
                              <a:gd name="T59" fmla="*/ 240 h 1057"/>
                              <a:gd name="T60" fmla="*/ 49 w 1057"/>
                              <a:gd name="T61" fmla="*/ 305 h 1057"/>
                              <a:gd name="T62" fmla="*/ 22 w 1057"/>
                              <a:gd name="T63" fmla="*/ 375 h 1057"/>
                              <a:gd name="T64" fmla="*/ 5 w 1057"/>
                              <a:gd name="T65" fmla="*/ 450 h 1057"/>
                              <a:gd name="T66" fmla="*/ 0 w 1057"/>
                              <a:gd name="T67" fmla="*/ 528 h 1057"/>
                              <a:gd name="T68" fmla="*/ 5 w 1057"/>
                              <a:gd name="T69" fmla="*/ 606 h 1057"/>
                              <a:gd name="T70" fmla="*/ 22 w 1057"/>
                              <a:gd name="T71" fmla="*/ 680 h 1057"/>
                              <a:gd name="T72" fmla="*/ 49 w 1057"/>
                              <a:gd name="T73" fmla="*/ 750 h 1057"/>
                              <a:gd name="T74" fmla="*/ 85 w 1057"/>
                              <a:gd name="T75" fmla="*/ 815 h 1057"/>
                              <a:gd name="T76" fmla="*/ 129 w 1057"/>
                              <a:gd name="T77" fmla="*/ 874 h 1057"/>
                              <a:gd name="T78" fmla="*/ 181 w 1057"/>
                              <a:gd name="T79" fmla="*/ 926 h 1057"/>
                              <a:gd name="T80" fmla="*/ 240 w 1057"/>
                              <a:gd name="T81" fmla="*/ 971 h 1057"/>
                              <a:gd name="T82" fmla="*/ 305 w 1057"/>
                              <a:gd name="T83" fmla="*/ 1007 h 1057"/>
                              <a:gd name="T84" fmla="*/ 375 w 1057"/>
                              <a:gd name="T85" fmla="*/ 1033 h 1057"/>
                              <a:gd name="T86" fmla="*/ 450 w 1057"/>
                              <a:gd name="T87" fmla="*/ 1050 h 1057"/>
                              <a:gd name="T88" fmla="*/ 528 w 1057"/>
                              <a:gd name="T89" fmla="*/ 1056 h 10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57" h="1057">
                                <a:moveTo>
                                  <a:pt x="528" y="1056"/>
                                </a:moveTo>
                                <a:lnTo>
                                  <a:pt x="606" y="1050"/>
                                </a:lnTo>
                                <a:lnTo>
                                  <a:pt x="680" y="1033"/>
                                </a:lnTo>
                                <a:lnTo>
                                  <a:pt x="750" y="1007"/>
                                </a:lnTo>
                                <a:lnTo>
                                  <a:pt x="815" y="971"/>
                                </a:lnTo>
                                <a:lnTo>
                                  <a:pt x="874" y="926"/>
                                </a:lnTo>
                                <a:lnTo>
                                  <a:pt x="926" y="874"/>
                                </a:lnTo>
                                <a:lnTo>
                                  <a:pt x="971" y="815"/>
                                </a:lnTo>
                                <a:lnTo>
                                  <a:pt x="1007" y="750"/>
                                </a:lnTo>
                                <a:lnTo>
                                  <a:pt x="1033" y="680"/>
                                </a:lnTo>
                                <a:lnTo>
                                  <a:pt x="1050" y="606"/>
                                </a:lnTo>
                                <a:lnTo>
                                  <a:pt x="1056" y="528"/>
                                </a:lnTo>
                                <a:lnTo>
                                  <a:pt x="1050" y="450"/>
                                </a:lnTo>
                                <a:lnTo>
                                  <a:pt x="1033" y="375"/>
                                </a:lnTo>
                                <a:lnTo>
                                  <a:pt x="1007" y="305"/>
                                </a:lnTo>
                                <a:lnTo>
                                  <a:pt x="971" y="240"/>
                                </a:lnTo>
                                <a:lnTo>
                                  <a:pt x="926" y="181"/>
                                </a:lnTo>
                                <a:lnTo>
                                  <a:pt x="874" y="129"/>
                                </a:lnTo>
                                <a:lnTo>
                                  <a:pt x="815" y="85"/>
                                </a:lnTo>
                                <a:lnTo>
                                  <a:pt x="750" y="49"/>
                                </a:lnTo>
                                <a:lnTo>
                                  <a:pt x="680" y="22"/>
                                </a:lnTo>
                                <a:lnTo>
                                  <a:pt x="606" y="5"/>
                                </a:lnTo>
                                <a:lnTo>
                                  <a:pt x="528" y="0"/>
                                </a:lnTo>
                                <a:lnTo>
                                  <a:pt x="450" y="5"/>
                                </a:lnTo>
                                <a:lnTo>
                                  <a:pt x="375" y="22"/>
                                </a:lnTo>
                                <a:lnTo>
                                  <a:pt x="305" y="49"/>
                                </a:lnTo>
                                <a:lnTo>
                                  <a:pt x="240" y="85"/>
                                </a:lnTo>
                                <a:lnTo>
                                  <a:pt x="181" y="129"/>
                                </a:lnTo>
                                <a:lnTo>
                                  <a:pt x="129" y="181"/>
                                </a:lnTo>
                                <a:lnTo>
                                  <a:pt x="85" y="240"/>
                                </a:lnTo>
                                <a:lnTo>
                                  <a:pt x="49" y="305"/>
                                </a:lnTo>
                                <a:lnTo>
                                  <a:pt x="22" y="375"/>
                                </a:lnTo>
                                <a:lnTo>
                                  <a:pt x="5" y="450"/>
                                </a:lnTo>
                                <a:lnTo>
                                  <a:pt x="0" y="528"/>
                                </a:lnTo>
                                <a:lnTo>
                                  <a:pt x="5" y="606"/>
                                </a:lnTo>
                                <a:lnTo>
                                  <a:pt x="22" y="680"/>
                                </a:lnTo>
                                <a:lnTo>
                                  <a:pt x="49" y="750"/>
                                </a:lnTo>
                                <a:lnTo>
                                  <a:pt x="85" y="815"/>
                                </a:lnTo>
                                <a:lnTo>
                                  <a:pt x="129" y="874"/>
                                </a:lnTo>
                                <a:lnTo>
                                  <a:pt x="181" y="926"/>
                                </a:lnTo>
                                <a:lnTo>
                                  <a:pt x="240" y="971"/>
                                </a:lnTo>
                                <a:lnTo>
                                  <a:pt x="305" y="1007"/>
                                </a:lnTo>
                                <a:lnTo>
                                  <a:pt x="375" y="1033"/>
                                </a:lnTo>
                                <a:lnTo>
                                  <a:pt x="450" y="1050"/>
                                </a:lnTo>
                                <a:lnTo>
                                  <a:pt x="528" y="10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8FC475" id="Group 142" o:spid="_x0000_s1026" style="position:absolute;margin-left:28.3pt;margin-top:93.6pt;width:785.25pt;height:430.7pt;z-index:-251699200;mso-position-horizontal-relative:page;mso-position-vertical-relative:page" coordorigin="566,1882" coordsize="15714,8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" o:allowincell="f">
                <v:shape id="Freeform 143" o:spid="_x0000_s1027" style="position:absolute;left:566;top:1882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" path="m,l3931,e" filled="f" strokecolor="#292526" strokeweight="1pt">
                  <v:path arrowok="t" o:connecttype="custom" o:connectlocs="0,0;3931,0" o:connectangles="0,0"/>
                </v:shape>
                <v:shape id="Freeform 144" o:spid="_x0000_s1028" style="position:absolute;left:576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145" o:spid="_x0000_s1029" style="position:absolute;left:4497;top:1882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" path="m,l3921,e" filled="f" strokecolor="#292526" strokeweight="1pt">
                  <v:path arrowok="t" o:connecttype="custom" o:connectlocs="0,0;3921,0" o:connectangles="0,0"/>
                </v:shape>
                <v:shape id="Freeform 146" o:spid="_x0000_s1030" style="position:absolute;left:4497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" path="m,2008l,e" filled="f" strokecolor="#292526" strokeweight="1pt">
                  <v:path arrowok="t" o:connecttype="custom" o:connectlocs="0,2008;0,0" o:connectangles="0,0"/>
                </v:shape>
                <v:shape id="Freeform 147" o:spid="_x0000_s1031" style="position:absolute;left:8418;top:1882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" path="m,l3921,e" filled="f" strokecolor="#292526" strokeweight="1pt">
                  <v:path arrowok="t" o:connecttype="custom" o:connectlocs="0,0;3921,0" o:connectangles="0,0"/>
                </v:shape>
                <v:shape id="Freeform 148" o:spid="_x0000_s1032" style="position:absolute;left:8418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" path="m,2008l,e" filled="f" strokecolor="#292526" strokeweight="1pt">
                  <v:path arrowok="t" o:connecttype="custom" o:connectlocs="0,2008;0,0" o:connectangles="0,0"/>
                </v:shape>
                <v:shape id="Freeform 149" o:spid="_x0000_s1033" style="position:absolute;left:12339;top:1882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" path="m,l3931,e" filled="f" strokecolor="#292526" strokeweight="1pt">
                  <v:path arrowok="t" o:connecttype="custom" o:connectlocs="0,0;3931,0" o:connectangles="0,0"/>
                </v:shape>
                <v:shape id="Freeform 150" o:spid="_x0000_s1034" style="position:absolute;left:12339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" path="m,2008l,e" filled="f" strokecolor="#292526" strokeweight="1pt">
                  <v:path arrowok="t" o:connecttype="custom" o:connectlocs="0,2008;0,0" o:connectangles="0,0"/>
                </v:shape>
                <v:shape id="Freeform 151" o:spid="_x0000_s1035" style="position:absolute;left:16260;top:1892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" path="m,2008l,e" filled="f" strokecolor="#292526" strokeweight="1pt">
                  <v:path arrowok="t" o:connecttype="custom" o:connectlocs="0,2008;0,0" o:connectangles="0,0"/>
                </v:shape>
                <v:shape id="Freeform 152" o:spid="_x0000_s1036" style="position:absolute;left:566;top:3911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" path="m,l3931,e" filled="f" strokecolor="#292526" strokeweight="1pt">
                  <v:path arrowok="t" o:connecttype="custom" o:connectlocs="0,0;3931,0" o:connectangles="0,0"/>
                </v:shape>
                <v:shape id="Freeform 153" o:spid="_x0000_s1037" style="position:absolute;left:576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" path="m,2247l,e" filled="f" strokecolor="#292526" strokeweight="1pt">
                  <v:path arrowok="t" o:connecttype="custom" o:connectlocs="0,2247;0,0" o:connectangles="0,0"/>
                </v:shape>
                <v:shape id="Freeform 154" o:spid="_x0000_s1038" style="position:absolute;left:4497;top:3911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" path="m,l3921,e" filled="f" strokecolor="#292526" strokeweight="1pt">
                  <v:path arrowok="t" o:connecttype="custom" o:connectlocs="0,0;3921,0" o:connectangles="0,0"/>
                </v:shape>
                <v:shape id="Freeform 155" o:spid="_x0000_s1039" style="position:absolute;left:4497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" path="m,2247l,e" filled="f" strokecolor="#292526" strokeweight="1pt">
                  <v:path arrowok="t" o:connecttype="custom" o:connectlocs="0,2247;0,0" o:connectangles="0,0"/>
                </v:shape>
                <v:shape id="Freeform 156" o:spid="_x0000_s1040" style="position:absolute;left:8418;top:3911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" path="m,l3921,e" filled="f" strokecolor="#292526" strokeweight="1pt">
                  <v:path arrowok="t" o:connecttype="custom" o:connectlocs="0,0;3921,0" o:connectangles="0,0"/>
                </v:shape>
                <v:shape id="Freeform 157" o:spid="_x0000_s1041" style="position:absolute;left:8418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" path="m,2247l,e" filled="f" strokecolor="#292526" strokeweight="1pt">
                  <v:path arrowok="t" o:connecttype="custom" o:connectlocs="0,2247;0,0" o:connectangles="0,0"/>
                </v:shape>
                <v:shape id="Freeform 158" o:spid="_x0000_s1042" style="position:absolute;left:12339;top:3911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" path="m,l3931,e" filled="f" strokecolor="#292526" strokeweight="1pt">
                  <v:path arrowok="t" o:connecttype="custom" o:connectlocs="0,0;3931,0" o:connectangles="0,0"/>
                </v:shape>
                <v:shape id="Freeform 159" o:spid="_x0000_s1043" style="position:absolute;left:12339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" path="m,2247l,e" filled="f" strokecolor="#292526" strokeweight="1pt">
                  <v:path arrowok="t" o:connecttype="custom" o:connectlocs="0,2247;0,0" o:connectangles="0,0"/>
                </v:shape>
                <v:shape id="Freeform 160" o:spid="_x0000_s1044" style="position:absolute;left:16260;top:3921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" path="m,2247l,e" filled="f" strokecolor="#292526" strokeweight="1pt">
                  <v:path arrowok="t" o:connecttype="custom" o:connectlocs="0,2247;0,0" o:connectangles="0,0"/>
                </v:shape>
                <v:shape id="Freeform 161" o:spid="_x0000_s1045" style="position:absolute;left:566;top:6179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" path="m,l3931,e" filled="f" strokecolor="#292526" strokeweight="1pt">
                  <v:path arrowok="t" o:connecttype="custom" o:connectlocs="0,0;3931,0" o:connectangles="0,0"/>
                </v:shape>
                <v:shape id="Freeform 162" o:spid="_x0000_s1046" style="position:absolute;left:576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163" o:spid="_x0000_s1047" style="position:absolute;left:4497;top:6179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" path="m,l3921,e" filled="f" strokecolor="#292526" strokeweight="1pt">
                  <v:path arrowok="t" o:connecttype="custom" o:connectlocs="0,0;3921,0" o:connectangles="0,0"/>
                </v:shape>
                <v:shape id="Freeform 164" o:spid="_x0000_s1048" style="position:absolute;left:4497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" path="m,2008l,e" filled="f" strokecolor="#292526" strokeweight="1pt">
                  <v:path arrowok="t" o:connecttype="custom" o:connectlocs="0,2008;0,0" o:connectangles="0,0"/>
                </v:shape>
                <v:shape id="Freeform 165" o:spid="_x0000_s1049" style="position:absolute;left:8418;top:6179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" path="m,l3921,e" filled="f" strokecolor="#292526" strokeweight="1pt">
                  <v:path arrowok="t" o:connecttype="custom" o:connectlocs="0,0;3921,0" o:connectangles="0,0"/>
                </v:shape>
                <v:shape id="Freeform 166" o:spid="_x0000_s1050" style="position:absolute;left:8418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" path="m,2008l,e" filled="f" strokecolor="#292526" strokeweight="1pt">
                  <v:path arrowok="t" o:connecttype="custom" o:connectlocs="0,2008;0,0" o:connectangles="0,0"/>
                </v:shape>
                <v:shape id="Freeform 167" o:spid="_x0000_s1051" style="position:absolute;left:12339;top:6179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" path="m,l3931,e" filled="f" strokecolor="#292526" strokeweight="1pt">
                  <v:path arrowok="t" o:connecttype="custom" o:connectlocs="0,0;3931,0" o:connectangles="0,0"/>
                </v:shape>
                <v:shape id="Freeform 168" o:spid="_x0000_s1052" style="position:absolute;left:12339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" path="m,2008l,e" filled="f" strokecolor="#292526" strokeweight="1pt">
                  <v:path arrowok="t" o:connecttype="custom" o:connectlocs="0,2008;0,0" o:connectangles="0,0"/>
                </v:shape>
                <v:shape id="Freeform 169" o:spid="_x0000_s1053" style="position:absolute;left:16260;top:6189;width:20;height:2009;visibility:visible;mso-wrap-style:square;v-text-anchor:top" coordsize="20,2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" path="m,2008l,e" filled="f" strokecolor="#292526" strokeweight="1pt">
                  <v:path arrowok="t" o:connecttype="custom" o:connectlocs="0,2008;0,0" o:connectangles="0,0"/>
                </v:shape>
                <v:shape id="Freeform 170" o:spid="_x0000_s1054" style="position:absolute;left:566;top:8208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" path="m,l3931,e" filled="f" strokecolor="#292526" strokeweight="1pt">
                  <v:path arrowok="t" o:connecttype="custom" o:connectlocs="0,0;3931,0" o:connectangles="0,0"/>
                </v:shape>
                <v:shape id="Freeform 171" o:spid="_x0000_s1055" style="position:absolute;left:576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" path="m,2247l,e" filled="f" strokecolor="#292526" strokeweight="1pt">
                  <v:path arrowok="t" o:connecttype="custom" o:connectlocs="0,2247;0,0" o:connectangles="0,0"/>
                </v:shape>
                <v:shape id="Freeform 172" o:spid="_x0000_s1056" style="position:absolute;left:4497;top:8208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" path="m,l3921,e" filled="f" strokecolor="#292526" strokeweight="1pt">
                  <v:path arrowok="t" o:connecttype="custom" o:connectlocs="0,0;3921,0" o:connectangles="0,0"/>
                </v:shape>
                <v:shape id="Freeform 173" o:spid="_x0000_s1057" style="position:absolute;left:4497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" path="m,2247l,e" filled="f" strokecolor="#292526" strokeweight="1pt">
                  <v:path arrowok="t" o:connecttype="custom" o:connectlocs="0,2247;0,0" o:connectangles="0,0"/>
                </v:shape>
                <v:shape id="Freeform 174" o:spid="_x0000_s1058" style="position:absolute;left:8418;top:8208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" path="m,l3921,e" filled="f" strokecolor="#292526" strokeweight="1pt">
                  <v:path arrowok="t" o:connecttype="custom" o:connectlocs="0,0;3921,0" o:connectangles="0,0"/>
                </v:shape>
                <v:shape id="Freeform 175" o:spid="_x0000_s1059" style="position:absolute;left:8418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" path="m,2247l,e" filled="f" strokecolor="#292526" strokeweight="1pt">
                  <v:path arrowok="t" o:connecttype="custom" o:connectlocs="0,2247;0,0" o:connectangles="0,0"/>
                </v:shape>
                <v:shape id="Freeform 176" o:spid="_x0000_s1060" style="position:absolute;left:12339;top:8208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" path="m,l3931,e" filled="f" strokecolor="#292526" strokeweight="1pt">
                  <v:path arrowok="t" o:connecttype="custom" o:connectlocs="0,0;3931,0" o:connectangles="0,0"/>
                </v:shape>
                <v:shape id="Freeform 177" o:spid="_x0000_s1061" style="position:absolute;left:12339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" path="m,2247l,e" filled="f" strokecolor="#292526" strokeweight="1pt">
                  <v:path arrowok="t" o:connecttype="custom" o:connectlocs="0,2247;0,0" o:connectangles="0,0"/>
                </v:shape>
                <v:shape id="Freeform 178" o:spid="_x0000_s1062" style="position:absolute;left:16260;top:8218;width:20;height:2248;visibility:visible;mso-wrap-style:square;v-text-anchor:top" coordsize="20,2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" path="m,2247l,e" filled="f" strokecolor="#292526" strokeweight="1pt">
                  <v:path arrowok="t" o:connecttype="custom" o:connectlocs="0,2247;0,0" o:connectangles="0,0"/>
                </v:shape>
                <v:shape id="Freeform 179" o:spid="_x0000_s1063" style="position:absolute;left:566;top:10476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" path="m,l3931,e" filled="f" strokecolor="#292526" strokeweight="1pt">
                  <v:path arrowok="t" o:connecttype="custom" o:connectlocs="0,0;3931,0" o:connectangles="0,0"/>
                </v:shape>
                <v:shape id="Freeform 180" o:spid="_x0000_s1064" style="position:absolute;left:4497;top:10476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" path="m,l3921,e" filled="f" strokecolor="#292526" strokeweight="1pt">
                  <v:path arrowok="t" o:connecttype="custom" o:connectlocs="0,0;3921,0" o:connectangles="0,0"/>
                </v:shape>
                <v:shape id="Freeform 181" o:spid="_x0000_s1065" style="position:absolute;left:8418;top:10476;width:3922;height:20;visibility:visible;mso-wrap-style:square;v-text-anchor:top" coordsize="392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" path="m,l3921,e" filled="f" strokecolor="#292526" strokeweight="1pt">
                  <v:path arrowok="t" o:connecttype="custom" o:connectlocs="0,0;3921,0" o:connectangles="0,0"/>
                </v:shape>
                <v:shape id="Freeform 182" o:spid="_x0000_s1066" style="position:absolute;left:12339;top:10476;width:3932;height:20;visibility:visible;mso-wrap-style:square;v-text-anchor:top" coordsize="393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" path="m,l3931,e" filled="f" strokecolor="#292526" strokeweight="1pt">
                  <v:path arrowok="t" o:connecttype="custom" o:connectlocs="0,0;3931,0" o:connectangles="0,0"/>
                </v:shape>
                <v:shape id="Freeform 183" o:spid="_x0000_s1067" style="position:absolute;left:19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84" o:spid="_x0000_s1068" style="position:absolute;left:19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185" o:spid="_x0000_s1069" style="position:absolute;left:590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86" o:spid="_x0000_s1070" style="position:absolute;left:590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187" o:spid="_x0000_s1071" style="position:absolute;left:983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88" o:spid="_x0000_s1072" style="position:absolute;left:9831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189" o:spid="_x0000_s1073" style="position:absolute;left:137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90" o:spid="_x0000_s1074" style="position:absolute;left:13772;top:3412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191" o:spid="_x0000_s1075" style="position:absolute;left:19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92" o:spid="_x0000_s1076" style="position:absolute;left:19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193" o:spid="_x0000_s1077" style="position:absolute;left:590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94" o:spid="_x0000_s1078" style="position:absolute;left:590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195" o:spid="_x0000_s1079" style="position:absolute;left:983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96" o:spid="_x0000_s1080" style="position:absolute;left:9831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v:shape id="Freeform 197" o:spid="_x0000_s1081" style="position:absolute;left:137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" path="m528,l450,5,375,22,305,49,240,85r-59,44l129,181,85,240,49,305,22,375,5,450,,528r5,78l22,680r27,70l85,815r44,59l181,926r59,45l305,1007r70,26l450,1050r78,6l606,1050r74,-17l750,1007r65,-36l874,926r52,-52l971,815r36,-65l1033,680r17,-74l1056,528r-6,-78l1033,375r-26,-70l971,240,926,181,874,129,815,85,750,49,680,22,606,5,528,xe" stroked="f">
                  <v:path arrowok="t" o:connecttype="custom" o:connectlocs="528,0;450,5;375,22;305,49;240,85;181,129;129,181;85,240;49,305;22,375;5,450;0,528;5,606;22,680;49,750;85,815;129,874;181,926;240,971;305,1007;375,1033;450,1050;528,1056;606,1050;680,1033;750,1007;815,971;874,926;926,874;971,815;1007,750;1033,680;1050,606;1056,528;1050,450;1033,375;1007,305;971,240;926,181;874,129;815,85;750,49;680,22;606,5;528,0" o:connectangles="0,0,0,0,0,0,0,0,0,0,0,0,0,0,0,0,0,0,0,0,0,0,0,0,0,0,0,0,0,0,0,0,0,0,0,0,0,0,0,0,0,0,0,0,0"/>
                </v:shape>
                <v:shape id="Freeform 198" o:spid="_x0000_s1082" style="position:absolute;left:13772;top:7687;width:1057;height:1057;visibility:visible;mso-wrap-style:square;v-text-anchor:top" coordsize="1057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" path="m528,1056r78,-6l680,1033r70,-26l815,971r59,-45l926,874r45,-59l1007,750r26,-70l1050,606r6,-78l1050,450r-17,-75l1007,305,971,240,926,181,874,129,815,85,750,49,680,22,606,5,528,,450,5,375,22,305,49,240,85r-59,44l129,181,85,240,49,305,22,375,5,450,,528r5,78l22,680r27,70l85,815r44,59l181,926r59,45l305,1007r70,26l450,1050r78,6xe" filled="f" strokecolor="#292526" strokeweight="2pt">
                  <v:path arrowok="t" o:connecttype="custom" o:connectlocs="528,1056;606,1050;680,1033;750,1007;815,971;874,926;926,874;971,815;1007,750;1033,680;1050,606;1056,528;1050,450;1033,375;1007,305;971,240;926,181;874,129;815,85;750,49;680,22;606,5;528,0;450,5;375,22;305,49;240,85;181,129;129,181;85,240;49,305;22,375;5,450;0,528;5,606;22,680;49,750;85,815;129,874;181,926;240,971;305,1007;375,1033;450,1050;528,1056" o:connectangles="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85189" w:rsidRDefault="00085189">
      <w:pPr>
        <w:pStyle w:val="BodyText"/>
        <w:kinsoku w:val="0"/>
        <w:overflowPunct w:val="0"/>
        <w:spacing w:before="11"/>
        <w:rPr>
          <w:rFonts w:ascii="Times New Roman" w:hAnsi="Times New Roman" w:cs="Times New Roman"/>
          <w:sz w:val="20"/>
          <w:szCs w:val="20"/>
        </w:rPr>
      </w:pPr>
    </w:p>
    <w:p w:rsidR="00085189" w:rsidRPr="005B12C8" w:rsidRDefault="00513818">
      <w:pPr>
        <w:pStyle w:val="BodyText"/>
        <w:tabs>
          <w:tab w:val="left" w:pos="5775"/>
          <w:tab w:val="left" w:pos="9704"/>
          <w:tab w:val="left" w:pos="13645"/>
        </w:tabs>
        <w:kinsoku w:val="0"/>
        <w:overflowPunct w:val="0"/>
        <w:spacing w:before="100"/>
        <w:ind w:left="1845"/>
        <w:rPr>
          <w:rFonts w:ascii="NTFPreCursivef" w:hAnsi="NTFPreCursivef"/>
          <w:b/>
          <w:bCs/>
          <w:color w:val="292526"/>
          <w:w w:val="115"/>
          <w:sz w:val="66"/>
          <w:szCs w:val="66"/>
        </w:rPr>
      </w:pPr>
      <w:r w:rsidRPr="005B12C8">
        <w:rPr>
          <w:rFonts w:ascii="NTFPreCursivef" w:hAnsi="NTFPreCursivef"/>
          <w:b/>
          <w:bCs/>
          <w:color w:val="292526"/>
          <w:w w:val="125"/>
          <w:sz w:val="66"/>
          <w:szCs w:val="66"/>
        </w:rPr>
        <w:t>1</w:t>
      </w:r>
      <w:r w:rsidRPr="005B12C8">
        <w:rPr>
          <w:rFonts w:ascii="NTFPreCursivef" w:hAnsi="NTFPreCursivef"/>
          <w:b/>
          <w:bCs/>
          <w:color w:val="292526"/>
          <w:w w:val="125"/>
          <w:sz w:val="66"/>
          <w:szCs w:val="66"/>
        </w:rPr>
        <w:tab/>
      </w:r>
      <w:r w:rsidRPr="005B12C8">
        <w:rPr>
          <w:rFonts w:ascii="NTFPreCursivef" w:hAnsi="NTFPreCursivef"/>
          <w:b/>
          <w:bCs/>
          <w:color w:val="292526"/>
          <w:w w:val="115"/>
          <w:sz w:val="66"/>
          <w:szCs w:val="66"/>
        </w:rPr>
        <w:t>2</w:t>
      </w:r>
      <w:r w:rsidRPr="005B12C8">
        <w:rPr>
          <w:rFonts w:ascii="NTFPreCursivef" w:hAnsi="NTFPreCursivef"/>
          <w:b/>
          <w:bCs/>
          <w:color w:val="292526"/>
          <w:w w:val="115"/>
          <w:sz w:val="66"/>
          <w:szCs w:val="66"/>
        </w:rPr>
        <w:tab/>
        <w:t>3</w:t>
      </w:r>
      <w:r w:rsidRPr="005B12C8">
        <w:rPr>
          <w:rFonts w:ascii="NTFPreCursivef" w:hAnsi="NTFPreCursivef"/>
          <w:b/>
          <w:bCs/>
          <w:color w:val="292526"/>
          <w:w w:val="115"/>
          <w:sz w:val="66"/>
          <w:szCs w:val="66"/>
        </w:rPr>
        <w:tab/>
        <w:t>4</w:t>
      </w:r>
    </w:p>
    <w:p w:rsidR="00085189" w:rsidRPr="005B12C8" w:rsidRDefault="00085189">
      <w:pPr>
        <w:pStyle w:val="BodyText"/>
        <w:kinsoku w:val="0"/>
        <w:overflowPunct w:val="0"/>
        <w:rPr>
          <w:rFonts w:ascii="NTFPreCursivef" w:hAnsi="NTFPreCursivef"/>
          <w:b/>
          <w:bCs/>
          <w:sz w:val="78"/>
          <w:szCs w:val="78"/>
        </w:rPr>
      </w:pPr>
    </w:p>
    <w:p w:rsidR="00085189" w:rsidRPr="005B12C8" w:rsidRDefault="00085189">
      <w:pPr>
        <w:pStyle w:val="BodyText"/>
        <w:kinsoku w:val="0"/>
        <w:overflowPunct w:val="0"/>
        <w:rPr>
          <w:rFonts w:ascii="NTFPreCursivef" w:hAnsi="NTFPreCursivef"/>
          <w:b/>
          <w:bCs/>
          <w:sz w:val="78"/>
          <w:szCs w:val="78"/>
        </w:rPr>
      </w:pPr>
    </w:p>
    <w:p w:rsidR="00085189" w:rsidRPr="005B12C8" w:rsidRDefault="00085189">
      <w:pPr>
        <w:pStyle w:val="BodyText"/>
        <w:kinsoku w:val="0"/>
        <w:overflowPunct w:val="0"/>
        <w:rPr>
          <w:rFonts w:ascii="NTFPreCursivef" w:hAnsi="NTFPreCursivef"/>
          <w:b/>
          <w:bCs/>
          <w:sz w:val="78"/>
          <w:szCs w:val="78"/>
        </w:rPr>
      </w:pPr>
    </w:p>
    <w:p w:rsidR="00085189" w:rsidRPr="005B12C8" w:rsidRDefault="005B12C8" w:rsidP="005B12C8">
      <w:pPr>
        <w:pStyle w:val="BodyText"/>
        <w:tabs>
          <w:tab w:val="left" w:pos="5775"/>
          <w:tab w:val="left" w:pos="9704"/>
          <w:tab w:val="left" w:pos="13645"/>
        </w:tabs>
        <w:kinsoku w:val="0"/>
        <w:overflowPunct w:val="0"/>
        <w:spacing w:before="675"/>
        <w:ind w:left="1845"/>
        <w:rPr>
          <w:rFonts w:ascii="NTFPreCursivef" w:hAnsi="NTFPreCursivef"/>
          <w:b/>
          <w:bCs/>
          <w:color w:val="292526"/>
          <w:w w:val="110"/>
          <w:sz w:val="66"/>
          <w:szCs w:val="66"/>
        </w:rPr>
        <w:sectPr w:rsidR="00085189" w:rsidRPr="005B12C8">
          <w:pgSz w:w="16840" w:h="11910" w:orient="landscape"/>
          <w:pgMar w:top="1800" w:right="440" w:bottom="1180" w:left="460" w:header="300" w:footer="990" w:gutter="0"/>
          <w:cols w:space="720"/>
          <w:noEndnote/>
        </w:sectPr>
      </w:pPr>
      <w:r w:rsidRPr="005B12C8">
        <w:rPr>
          <w:rFonts w:ascii="NTFPreCursivef" w:hAnsi="NTFPreCursivef"/>
          <w:b/>
          <w:bCs/>
          <w:color w:val="292526"/>
          <w:w w:val="110"/>
          <w:sz w:val="66"/>
          <w:szCs w:val="66"/>
        </w:rPr>
        <w:t>5</w:t>
      </w:r>
      <w:r w:rsidRPr="005B12C8">
        <w:rPr>
          <w:rFonts w:ascii="NTFPreCursivef" w:hAnsi="NTFPreCursivef"/>
          <w:b/>
          <w:bCs/>
          <w:color w:val="292526"/>
          <w:w w:val="110"/>
          <w:sz w:val="66"/>
          <w:szCs w:val="66"/>
        </w:rPr>
        <w:tab/>
        <w:t>6</w:t>
      </w:r>
      <w:r w:rsidRPr="005B12C8">
        <w:rPr>
          <w:rFonts w:ascii="NTFPreCursivef" w:hAnsi="NTFPreCursivef"/>
          <w:b/>
          <w:bCs/>
          <w:color w:val="292526"/>
          <w:w w:val="110"/>
          <w:sz w:val="66"/>
          <w:szCs w:val="66"/>
        </w:rPr>
        <w:tab/>
        <w:t>7</w:t>
      </w:r>
      <w:r w:rsidRPr="005B12C8">
        <w:rPr>
          <w:rFonts w:ascii="NTFPreCursivef" w:hAnsi="NTFPreCursivef"/>
          <w:b/>
          <w:bCs/>
          <w:color w:val="292526"/>
          <w:w w:val="110"/>
          <w:sz w:val="66"/>
          <w:szCs w:val="66"/>
        </w:rPr>
        <w:tab/>
        <w:t>8</w:t>
      </w:r>
    </w:p>
    <w:p w:rsidR="00085189" w:rsidRDefault="00085189">
      <w:pPr>
        <w:rPr>
          <w:b/>
          <w:bCs/>
          <w:color w:val="292526"/>
          <w:w w:val="110"/>
          <w:sz w:val="66"/>
          <w:szCs w:val="66"/>
        </w:rPr>
        <w:sectPr w:rsidR="00085189">
          <w:headerReference w:type="default" r:id="rId27"/>
          <w:pgSz w:w="16840" w:h="11910" w:orient="landscape"/>
          <w:pgMar w:top="1720" w:right="440" w:bottom="1080" w:left="460" w:header="258" w:footer="891" w:gutter="0"/>
          <w:cols w:space="720"/>
          <w:noEndnote/>
        </w:sectPr>
      </w:pPr>
    </w:p>
    <w:p w:rsidR="00085189" w:rsidRDefault="00085189" w:rsidP="005B12C8">
      <w:pPr>
        <w:pStyle w:val="BodyText"/>
        <w:kinsoku w:val="0"/>
        <w:overflowPunct w:val="0"/>
        <w:spacing w:before="82"/>
      </w:pPr>
    </w:p>
    <w:sectPr w:rsidR="00085189" w:rsidSect="005B12C8">
      <w:headerReference w:type="default" r:id="rId28"/>
      <w:footerReference w:type="default" r:id="rId29"/>
      <w:pgSz w:w="16840" w:h="11910" w:orient="landscape"/>
      <w:pgMar w:top="460" w:right="440" w:bottom="1180" w:left="460" w:header="0" w:footer="891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5189" w:rsidRDefault="00513818">
      <w:r>
        <w:separator/>
      </w:r>
    </w:p>
  </w:endnote>
  <w:endnote w:type="continuationSeparator" w:id="0">
    <w:p w:rsidR="00085189" w:rsidRDefault="005138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FA2FB90-99CA-4509-9D1C-B1821C2FAB7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winkl">
    <w:altName w:val="Twinkl"/>
    <w:charset w:val="00"/>
    <w:family w:val="auto"/>
    <w:pitch w:val="variable"/>
    <w:sig w:usb0="A00000AF" w:usb1="5000205B" w:usb2="00000000" w:usb3="00000000" w:csb0="00000093" w:csb1="00000000"/>
    <w:embedRegular r:id="rId2" w:fontKey="{00AB69F7-34A3-457A-820B-6E87E2998333}"/>
    <w:embedBold r:id="rId3" w:fontKey="{BC0EA6CC-CB9A-4045-AC36-82653BA5C6BE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4AEA20A6-7C19-4505-AE48-EF82CC4D2D9C}"/>
    <w:embedBold r:id="rId5" w:fontKey="{2C7023B4-AB63-4675-97DA-F6D19356691B}"/>
  </w:font>
  <w:font w:name="NTFPreCursivef">
    <w:altName w:val="Calibri"/>
    <w:panose1 w:val="03000400000000000000"/>
    <w:charset w:val="00"/>
    <w:family w:val="script"/>
    <w:pitch w:val="variable"/>
    <w:sig w:usb0="00000003" w:usb1="10000000" w:usb2="00000000" w:usb3="00000000" w:csb0="00000001" w:csb1="00000000"/>
    <w:embedRegular r:id="rId6" w:fontKey="{CFD8BBAC-4894-4675-93E1-BD22C2ABB878}"/>
    <w:embedBold r:id="rId7" w:fontKey="{66D49733-513F-4FF4-9CF3-3C31F7E4CE6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5189" w:rsidRDefault="00513818">
      <w:r>
        <w:separator/>
      </w:r>
    </w:p>
  </w:footnote>
  <w:footnote w:type="continuationSeparator" w:id="0">
    <w:p w:rsidR="00085189" w:rsidRDefault="005138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5189" w:rsidRDefault="00085189">
    <w:pPr>
      <w:pStyle w:val="BodyText"/>
      <w:kinsoku w:val="0"/>
      <w:overflowPunct w:val="0"/>
      <w:spacing w:line="14" w:lineRule="auto"/>
      <w:rPr>
        <w:rFonts w:ascii="Times New Roman" w:hAnsi="Times New Roman" w:cs="Times New Roman"/>
        <w:sz w:val="2"/>
        <w:szCs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FC5"/>
    <w:rsid w:val="00085189"/>
    <w:rsid w:val="00513818"/>
    <w:rsid w:val="005B12C8"/>
    <w:rsid w:val="00670C55"/>
    <w:rsid w:val="00791220"/>
    <w:rsid w:val="00F02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,"/>
  <w14:docId w14:val="4A51D3CD"/>
  <w14:defaultImageDpi w14:val="96"/>
  <w15:docId w15:val="{C4C0D390-3772-4174-B2AE-826FADBA7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paragraph" w:styleId="Heading1">
    <w:name w:val="heading 1"/>
    <w:basedOn w:val="Normal"/>
    <w:next w:val="Normal"/>
    <w:link w:val="Heading1Char"/>
    <w:uiPriority w:val="1"/>
    <w:qFormat/>
    <w:pPr>
      <w:spacing w:before="20"/>
      <w:ind w:left="1845"/>
      <w:outlineLvl w:val="0"/>
    </w:pPr>
    <w:rPr>
      <w:b/>
      <w:bCs/>
      <w:sz w:val="66"/>
      <w:szCs w:val="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Twinkl" w:hAnsi="Twinkl" w:cs="Twinkl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F02F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FC5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F02F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FC5"/>
    <w:rPr>
      <w:rFonts w:ascii="Twinkl" w:hAnsi="Twinkl" w:cs="Twink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28" Type="http://schemas.openxmlformats.org/officeDocument/2006/relationships/header" Target="header5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eader" Target="header1.xml"/><Relationship Id="rId27" Type="http://schemas.openxmlformats.org/officeDocument/2006/relationships/header" Target="header4.xm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6172DC2F</Template>
  <TotalTime>1</TotalTime>
  <Pages>7</Pages>
  <Words>414</Words>
  <Characters>1753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Davis</dc:creator>
  <cp:keywords/>
  <dc:description/>
  <cp:lastModifiedBy>Bethany Jane</cp:lastModifiedBy>
  <cp:revision>2</cp:revision>
  <dcterms:created xsi:type="dcterms:W3CDTF">2021-02-11T09:51:00Z</dcterms:created>
  <dcterms:modified xsi:type="dcterms:W3CDTF">2021-02-11T09:51:00Z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