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1B4D" w:rsidRDefault="00C91B4D" w:rsidP="00C91B4D">
      <w:pPr>
        <w:pStyle w:val="BodyText"/>
        <w:spacing w:before="100" w:line="261" w:lineRule="auto"/>
        <w:rPr>
          <w:rFonts w:ascii="NTFPreCursivef" w:hAnsi="NTFPreCursivef"/>
          <w:color w:val="292526"/>
        </w:rPr>
      </w:pPr>
      <w:r>
        <w:rPr>
          <w:rFonts w:ascii="NTFPreCursivef" w:hAnsi="NTFPreCursivef"/>
          <w:color w:val="292526"/>
        </w:rPr>
        <w:t>Name ______________</w:t>
      </w:r>
      <w:r>
        <w:rPr>
          <w:rFonts w:ascii="NTFPreCursivef" w:hAnsi="NTFPreCursivef"/>
          <w:color w:val="292526"/>
        </w:rPr>
        <w:t>___________________________</w:t>
      </w:r>
      <w:r>
        <w:rPr>
          <w:rFonts w:ascii="NTFPreCursivef" w:hAnsi="NTFPreCursivef"/>
          <w:color w:val="292526"/>
        </w:rPr>
        <w:tab/>
      </w:r>
      <w:r>
        <w:rPr>
          <w:rFonts w:ascii="NTFPreCursivef" w:hAnsi="NTFPreCursivef"/>
          <w:color w:val="292526"/>
        </w:rPr>
        <w:tab/>
      </w:r>
      <w:r>
        <w:rPr>
          <w:rFonts w:ascii="NTFPreCursivef" w:hAnsi="NTFPreCursivef"/>
          <w:color w:val="292526"/>
        </w:rPr>
        <w:tab/>
      </w:r>
      <w:r>
        <w:rPr>
          <w:rFonts w:ascii="NTFPreCursivef" w:hAnsi="NTFPreCursivef"/>
          <w:color w:val="292526"/>
        </w:rPr>
        <w:t>Date ____________________</w:t>
      </w:r>
    </w:p>
    <w:p w:rsidR="00C91B4D" w:rsidRDefault="00C91B4D" w:rsidP="00C91B4D">
      <w:pPr>
        <w:pStyle w:val="BodyText"/>
        <w:spacing w:before="100" w:line="261" w:lineRule="auto"/>
        <w:rPr>
          <w:rFonts w:ascii="NTFPreCursivef" w:hAnsi="NTFPreCursivef"/>
          <w:color w:val="292526"/>
        </w:rPr>
      </w:pPr>
      <w:r>
        <w:rPr>
          <w:rFonts w:ascii="NTFPreCursivef" w:hAnsi="NTFPreCursivef"/>
          <w:color w:val="292526"/>
        </w:rPr>
        <w:t xml:space="preserve">L.I. to understand how to be safe around electricity </w:t>
      </w:r>
    </w:p>
    <w:p w:rsidR="00C91B4D" w:rsidRDefault="00C91B4D" w:rsidP="00C91B4D">
      <w:pPr>
        <w:pStyle w:val="BodyText"/>
        <w:spacing w:before="100" w:line="261" w:lineRule="auto"/>
        <w:rPr>
          <w:rFonts w:ascii="NTFPreCursivef" w:hAnsi="NTFPreCursivef"/>
          <w:color w:val="292526"/>
        </w:rPr>
      </w:pPr>
    </w:p>
    <w:p w:rsidR="00C91B4D" w:rsidRDefault="00C91B4D" w:rsidP="00C91B4D">
      <w:pPr>
        <w:pStyle w:val="BodyText"/>
        <w:spacing w:before="100" w:line="261" w:lineRule="auto"/>
        <w:rPr>
          <w:rFonts w:ascii="NTFPreCursivef" w:hAnsi="NTFPreCursivef"/>
        </w:rPr>
      </w:pPr>
      <w:r w:rsidRPr="007E1FD8">
        <w:rPr>
          <w:rFonts w:ascii="NTFPreCursivef" w:hAnsi="NTFPreCursivef"/>
          <w:color w:val="292526"/>
        </w:rPr>
        <w:t>Oh dear! This kitchen doesn’t look very safe! How many electrical dangers can you find?</w:t>
      </w:r>
      <w:r>
        <w:rPr>
          <w:rFonts w:ascii="NTFPreCursivef" w:hAnsi="NTFPreCursivef"/>
          <w:color w:val="292526"/>
        </w:rPr>
        <w:t xml:space="preserve"> Either circle them or </w:t>
      </w:r>
      <w:r>
        <w:rPr>
          <w:rFonts w:ascii="NTFPreCursivef" w:hAnsi="NTFPreCursivef"/>
          <w:color w:val="292526"/>
        </w:rPr>
        <w:t>m</w:t>
      </w:r>
      <w:r>
        <w:rPr>
          <w:rFonts w:ascii="NTFPreCursivef" w:hAnsi="NTFPreCursivef"/>
          <w:color w:val="292526"/>
        </w:rPr>
        <w:t>ake a list below</w:t>
      </w:r>
      <w:r>
        <w:rPr>
          <w:rFonts w:ascii="NTFPreCursivef" w:hAnsi="NTFPreCursivef"/>
          <w:color w:val="292526"/>
        </w:rPr>
        <w:t xml:space="preserve"> the picture.</w:t>
      </w:r>
    </w:p>
    <w:p w:rsidR="00C91B4D" w:rsidRPr="00BA4149" w:rsidRDefault="00C91B4D" w:rsidP="00C91B4D"/>
    <w:p w:rsidR="00C91B4D" w:rsidRPr="00BA4149" w:rsidRDefault="00C91B4D" w:rsidP="00C91B4D">
      <w:r w:rsidRPr="00F85DCC">
        <w:rPr>
          <w:noProof/>
          <w:sz w:val="20"/>
          <w:lang w:bidi="ar-SA"/>
        </w:rPr>
        <w:drawing>
          <wp:anchor distT="0" distB="0" distL="114300" distR="114300" simplePos="0" relativeHeight="251659264" behindDoc="0" locked="0" layoutInCell="1" allowOverlap="1" wp14:anchorId="45A63912" wp14:editId="14E83804">
            <wp:simplePos x="0" y="0"/>
            <wp:positionH relativeFrom="margin">
              <wp:align>center</wp:align>
            </wp:positionH>
            <wp:positionV relativeFrom="paragraph">
              <wp:posOffset>163830</wp:posOffset>
            </wp:positionV>
            <wp:extent cx="6847309" cy="4773168"/>
            <wp:effectExtent l="0" t="0" r="0" b="8890"/>
            <wp:wrapNone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7309" cy="47731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91B4D" w:rsidRPr="00BA4149" w:rsidRDefault="00C91B4D" w:rsidP="00C91B4D"/>
    <w:p w:rsidR="00C91B4D" w:rsidRPr="00BA4149" w:rsidRDefault="00C91B4D" w:rsidP="00C91B4D"/>
    <w:p w:rsidR="00C91B4D" w:rsidRPr="00BA4149" w:rsidRDefault="00C91B4D" w:rsidP="00C91B4D"/>
    <w:p w:rsidR="00C91B4D" w:rsidRPr="00BA4149" w:rsidRDefault="00C91B4D" w:rsidP="00C91B4D"/>
    <w:p w:rsidR="00C91B4D" w:rsidRPr="00BA4149" w:rsidRDefault="00C91B4D" w:rsidP="00C91B4D"/>
    <w:p w:rsidR="00C91B4D" w:rsidRPr="00BA4149" w:rsidRDefault="00C91B4D" w:rsidP="00C91B4D"/>
    <w:p w:rsidR="00C91B4D" w:rsidRPr="00BA4149" w:rsidRDefault="00C91B4D" w:rsidP="00C91B4D"/>
    <w:p w:rsidR="00C91B4D" w:rsidRPr="00BA4149" w:rsidRDefault="00C91B4D" w:rsidP="00C91B4D"/>
    <w:p w:rsidR="00C91B4D" w:rsidRPr="00BA4149" w:rsidRDefault="00C91B4D" w:rsidP="00C91B4D"/>
    <w:p w:rsidR="00C91B4D" w:rsidRPr="00BA4149" w:rsidRDefault="00C91B4D" w:rsidP="00C91B4D"/>
    <w:p w:rsidR="00C91B4D" w:rsidRPr="00BA4149" w:rsidRDefault="00C91B4D" w:rsidP="00C91B4D"/>
    <w:p w:rsidR="00C91B4D" w:rsidRPr="00BA4149" w:rsidRDefault="00C91B4D" w:rsidP="00C91B4D"/>
    <w:p w:rsidR="00C91B4D" w:rsidRPr="00BA4149" w:rsidRDefault="00C91B4D" w:rsidP="00C91B4D"/>
    <w:p w:rsidR="00C91B4D" w:rsidRPr="00BA4149" w:rsidRDefault="00C91B4D" w:rsidP="00C91B4D"/>
    <w:p w:rsidR="00C91B4D" w:rsidRPr="00BA4149" w:rsidRDefault="00C91B4D" w:rsidP="00C91B4D"/>
    <w:p w:rsidR="00C91B4D" w:rsidRPr="00BA4149" w:rsidRDefault="00C91B4D" w:rsidP="00C91B4D"/>
    <w:p w:rsidR="00C91B4D" w:rsidRPr="00BA4149" w:rsidRDefault="00C91B4D" w:rsidP="00C91B4D"/>
    <w:p w:rsidR="00C91B4D" w:rsidRPr="00BA4149" w:rsidRDefault="00C91B4D" w:rsidP="00C91B4D"/>
    <w:p w:rsidR="00C91B4D" w:rsidRPr="00BA4149" w:rsidRDefault="00C91B4D" w:rsidP="00C91B4D"/>
    <w:p w:rsidR="00C91B4D" w:rsidRPr="00BA4149" w:rsidRDefault="00C91B4D" w:rsidP="00C91B4D"/>
    <w:p w:rsidR="00C91B4D" w:rsidRPr="00BA4149" w:rsidRDefault="00C91B4D" w:rsidP="00C91B4D"/>
    <w:p w:rsidR="00C91B4D" w:rsidRPr="00BA4149" w:rsidRDefault="00C91B4D" w:rsidP="00C91B4D"/>
    <w:p w:rsidR="00C91B4D" w:rsidRPr="00BA4149" w:rsidRDefault="00C91B4D" w:rsidP="00C91B4D"/>
    <w:p w:rsidR="00C91B4D" w:rsidRPr="00BA4149" w:rsidRDefault="00C91B4D" w:rsidP="00C91B4D"/>
    <w:p w:rsidR="00C91B4D" w:rsidRPr="00BA4149" w:rsidRDefault="00C91B4D" w:rsidP="00C91B4D"/>
    <w:p w:rsidR="00D74B8D" w:rsidRDefault="00D74B8D"/>
    <w:p w:rsidR="00C91B4D" w:rsidRDefault="00C91B4D"/>
    <w:p w:rsidR="00C91B4D" w:rsidRDefault="00C91B4D"/>
    <w:p w:rsidR="00C91B4D" w:rsidRDefault="00C91B4D"/>
    <w:p w:rsidR="00C91B4D" w:rsidRDefault="00C91B4D" w:rsidP="00C91B4D">
      <w:pPr>
        <w:pStyle w:val="BodyText"/>
        <w:rPr>
          <w:sz w:val="22"/>
          <w:szCs w:val="22"/>
        </w:rPr>
      </w:pPr>
    </w:p>
    <w:p w:rsidR="00C91B4D" w:rsidRDefault="00C91B4D" w:rsidP="00C91B4D">
      <w:pPr>
        <w:pStyle w:val="BodyText"/>
        <w:rPr>
          <w:sz w:val="20"/>
        </w:rPr>
      </w:pPr>
      <w:bookmarkStart w:id="0" w:name="_GoBack"/>
      <w:bookmarkEnd w:id="0"/>
    </w:p>
    <w:p w:rsidR="00C91B4D" w:rsidRDefault="00C91B4D" w:rsidP="00C91B4D">
      <w:pPr>
        <w:pStyle w:val="BodyText"/>
        <w:spacing w:before="4"/>
        <w:rPr>
          <w:sz w:val="23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1312" behindDoc="1" locked="0" layoutInCell="1" allowOverlap="1">
                <wp:simplePos x="0" y="0"/>
                <wp:positionH relativeFrom="page">
                  <wp:posOffset>359410</wp:posOffset>
                </wp:positionH>
                <wp:positionV relativeFrom="paragraph">
                  <wp:posOffset>208280</wp:posOffset>
                </wp:positionV>
                <wp:extent cx="6840855" cy="0"/>
                <wp:effectExtent l="6985" t="8255" r="10160" b="10795"/>
                <wp:wrapTopAndBottom/>
                <wp:docPr id="10" name="Straight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40855" cy="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F1465C" id="Straight Connector 10" o:spid="_x0000_s1026" style="position:absolute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28.3pt,16.4pt" to="566.95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" strokecolor="#292526" strokeweight=".8pt">
                <w10:wrap type="topAndBottom" anchorx="page"/>
              </v:line>
            </w:pict>
          </mc:Fallback>
        </mc:AlternateContent>
      </w:r>
    </w:p>
    <w:p w:rsidR="00C91B4D" w:rsidRDefault="00C91B4D" w:rsidP="00C91B4D">
      <w:pPr>
        <w:pStyle w:val="BodyText"/>
        <w:rPr>
          <w:sz w:val="20"/>
        </w:rPr>
      </w:pPr>
    </w:p>
    <w:p w:rsidR="00C91B4D" w:rsidRDefault="00C91B4D" w:rsidP="00C91B4D">
      <w:pPr>
        <w:pStyle w:val="BodyText"/>
        <w:spacing w:before="9"/>
        <w:rPr>
          <w:sz w:val="10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2336" behindDoc="1" locked="0" layoutInCell="1" allowOverlap="1">
                <wp:simplePos x="0" y="0"/>
                <wp:positionH relativeFrom="page">
                  <wp:posOffset>359410</wp:posOffset>
                </wp:positionH>
                <wp:positionV relativeFrom="paragraph">
                  <wp:posOffset>112395</wp:posOffset>
                </wp:positionV>
                <wp:extent cx="6840855" cy="0"/>
                <wp:effectExtent l="6985" t="7620" r="10160" b="11430"/>
                <wp:wrapTopAndBottom/>
                <wp:docPr id="9" name="Straight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40855" cy="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FF11FC" id="Straight Connector 9" o:spid="_x0000_s1026" style="position:absolute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28.3pt,8.85pt" to="566.95pt,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" strokecolor="#292526" strokeweight=".8pt">
                <w10:wrap type="topAndBottom" anchorx="page"/>
              </v:line>
            </w:pict>
          </mc:Fallback>
        </mc:AlternateContent>
      </w:r>
    </w:p>
    <w:p w:rsidR="00C91B4D" w:rsidRDefault="00C91B4D" w:rsidP="00C91B4D">
      <w:pPr>
        <w:pStyle w:val="BodyText"/>
        <w:rPr>
          <w:sz w:val="20"/>
        </w:rPr>
      </w:pPr>
    </w:p>
    <w:p w:rsidR="00C91B4D" w:rsidRDefault="00C91B4D" w:rsidP="00C91B4D">
      <w:pPr>
        <w:pStyle w:val="BodyText"/>
        <w:spacing w:before="9"/>
        <w:rPr>
          <w:sz w:val="10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3360" behindDoc="1" locked="0" layoutInCell="1" allowOverlap="1">
                <wp:simplePos x="0" y="0"/>
                <wp:positionH relativeFrom="page">
                  <wp:posOffset>359410</wp:posOffset>
                </wp:positionH>
                <wp:positionV relativeFrom="paragraph">
                  <wp:posOffset>112395</wp:posOffset>
                </wp:positionV>
                <wp:extent cx="6840855" cy="0"/>
                <wp:effectExtent l="6985" t="7620" r="10160" b="11430"/>
                <wp:wrapTopAndBottom/>
                <wp:docPr id="8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40855" cy="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A496A7A" id="Straight Connector 8" o:spid="_x0000_s1026" style="position:absolute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28.3pt,8.85pt" to="566.95pt,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" strokecolor="#292526" strokeweight=".8pt">
                <w10:wrap type="topAndBottom" anchorx="page"/>
              </v:line>
            </w:pict>
          </mc:Fallback>
        </mc:AlternateContent>
      </w:r>
    </w:p>
    <w:p w:rsidR="00C91B4D" w:rsidRDefault="00C91B4D" w:rsidP="00C91B4D">
      <w:pPr>
        <w:pStyle w:val="BodyText"/>
        <w:rPr>
          <w:sz w:val="20"/>
        </w:rPr>
      </w:pPr>
    </w:p>
    <w:p w:rsidR="00C91B4D" w:rsidRDefault="00C91B4D" w:rsidP="00C91B4D">
      <w:pPr>
        <w:pStyle w:val="BodyText"/>
        <w:spacing w:before="9"/>
        <w:rPr>
          <w:sz w:val="10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4384" behindDoc="1" locked="0" layoutInCell="1" allowOverlap="1">
                <wp:simplePos x="0" y="0"/>
                <wp:positionH relativeFrom="page">
                  <wp:posOffset>359410</wp:posOffset>
                </wp:positionH>
                <wp:positionV relativeFrom="paragraph">
                  <wp:posOffset>112395</wp:posOffset>
                </wp:positionV>
                <wp:extent cx="6840855" cy="0"/>
                <wp:effectExtent l="6985" t="7620" r="10160" b="11430"/>
                <wp:wrapTopAndBottom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40855" cy="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79F6C7" id="Straight Connector 6" o:spid="_x0000_s1026" style="position:absolute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28.3pt,8.85pt" to="566.95pt,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" strokecolor="#292526" strokeweight=".8pt">
                <w10:wrap type="topAndBottom" anchorx="page"/>
              </v:line>
            </w:pict>
          </mc:Fallback>
        </mc:AlternateContent>
      </w:r>
    </w:p>
    <w:p w:rsidR="00C91B4D" w:rsidRDefault="00C91B4D" w:rsidP="00C91B4D">
      <w:pPr>
        <w:pStyle w:val="BodyText"/>
        <w:rPr>
          <w:sz w:val="20"/>
        </w:rPr>
      </w:pPr>
    </w:p>
    <w:p w:rsidR="00C91B4D" w:rsidRDefault="00C91B4D" w:rsidP="00C91B4D">
      <w:pPr>
        <w:pStyle w:val="BodyText"/>
        <w:spacing w:before="9"/>
        <w:rPr>
          <w:sz w:val="10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7456" behindDoc="1" locked="0" layoutInCell="1" allowOverlap="1">
                <wp:simplePos x="0" y="0"/>
                <wp:positionH relativeFrom="page">
                  <wp:posOffset>359410</wp:posOffset>
                </wp:positionH>
                <wp:positionV relativeFrom="paragraph">
                  <wp:posOffset>112395</wp:posOffset>
                </wp:positionV>
                <wp:extent cx="6840855" cy="0"/>
                <wp:effectExtent l="6985" t="7620" r="10160" b="11430"/>
                <wp:wrapTopAndBottom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40855" cy="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67E2EF0" id="Straight Connector 3" o:spid="_x0000_s1026" style="position:absolute;z-index:-2516490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28.3pt,8.85pt" to="566.95pt,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" strokecolor="#292526" strokeweight=".8pt">
                <w10:wrap type="topAndBottom" anchorx="page"/>
              </v:line>
            </w:pict>
          </mc:Fallback>
        </mc:AlternateContent>
      </w:r>
    </w:p>
    <w:p w:rsidR="00C91B4D" w:rsidRDefault="00C91B4D" w:rsidP="00C91B4D">
      <w:pPr>
        <w:pStyle w:val="BodyText"/>
        <w:rPr>
          <w:sz w:val="20"/>
        </w:rPr>
      </w:pPr>
    </w:p>
    <w:p w:rsidR="00C91B4D" w:rsidRDefault="00C91B4D" w:rsidP="00C91B4D">
      <w:pPr>
        <w:pStyle w:val="BodyText"/>
        <w:spacing w:before="9"/>
        <w:rPr>
          <w:sz w:val="10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8480" behindDoc="1" locked="0" layoutInCell="1" allowOverlap="1">
                <wp:simplePos x="0" y="0"/>
                <wp:positionH relativeFrom="page">
                  <wp:posOffset>359410</wp:posOffset>
                </wp:positionH>
                <wp:positionV relativeFrom="paragraph">
                  <wp:posOffset>112395</wp:posOffset>
                </wp:positionV>
                <wp:extent cx="6840855" cy="0"/>
                <wp:effectExtent l="6985" t="7620" r="10160" b="11430"/>
                <wp:wrapTopAndBottom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40855" cy="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5356A5" id="Straight Connector 2" o:spid="_x0000_s1026" style="position:absolute;z-index:-251648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28.3pt,8.85pt" to="566.95pt,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" strokecolor="#292526" strokeweight=".8pt">
                <w10:wrap type="topAndBottom" anchorx="page"/>
              </v:line>
            </w:pict>
          </mc:Fallback>
        </mc:AlternateContent>
      </w:r>
    </w:p>
    <w:p w:rsidR="00C91B4D" w:rsidRDefault="00C91B4D" w:rsidP="00C91B4D">
      <w:pPr>
        <w:pStyle w:val="BodyText"/>
        <w:rPr>
          <w:sz w:val="20"/>
        </w:rPr>
      </w:pPr>
    </w:p>
    <w:p w:rsidR="00C91B4D" w:rsidRDefault="00C91B4D" w:rsidP="00C91B4D">
      <w:pPr>
        <w:pStyle w:val="BodyText"/>
        <w:spacing w:before="9"/>
        <w:rPr>
          <w:sz w:val="10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9504" behindDoc="1" locked="0" layoutInCell="1" allowOverlap="1">
                <wp:simplePos x="0" y="0"/>
                <wp:positionH relativeFrom="page">
                  <wp:posOffset>359410</wp:posOffset>
                </wp:positionH>
                <wp:positionV relativeFrom="paragraph">
                  <wp:posOffset>112395</wp:posOffset>
                </wp:positionV>
                <wp:extent cx="6840855" cy="0"/>
                <wp:effectExtent l="6985" t="7620" r="10160" b="11430"/>
                <wp:wrapTopAndBottom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40855" cy="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8512CC" id="Straight Connector 1" o:spid="_x0000_s1026" style="position:absolute;z-index:-2516469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28.3pt,8.85pt" to="566.95pt,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" strokecolor="#292526" strokeweight=".8pt">
                <w10:wrap type="topAndBottom" anchorx="page"/>
              </v:line>
            </w:pict>
          </mc:Fallback>
        </mc:AlternateContent>
      </w:r>
    </w:p>
    <w:p w:rsidR="00C91B4D" w:rsidRDefault="00C91B4D"/>
    <w:sectPr w:rsidR="00C91B4D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1B4D" w:rsidRDefault="00C91B4D" w:rsidP="00C91B4D">
      <w:r>
        <w:separator/>
      </w:r>
    </w:p>
  </w:endnote>
  <w:endnote w:type="continuationSeparator" w:id="0">
    <w:p w:rsidR="00C91B4D" w:rsidRDefault="00C91B4D" w:rsidP="00C91B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1B4D" w:rsidRDefault="00C91B4D" w:rsidP="00C91B4D">
      <w:r>
        <w:separator/>
      </w:r>
    </w:p>
  </w:footnote>
  <w:footnote w:type="continuationSeparator" w:id="0">
    <w:p w:rsidR="00C91B4D" w:rsidRDefault="00C91B4D" w:rsidP="00C91B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1B4D" w:rsidRPr="00C91B4D" w:rsidRDefault="00C91B4D" w:rsidP="00C91B4D">
    <w:pPr>
      <w:pStyle w:val="Header"/>
      <w:jc w:val="center"/>
      <w:rPr>
        <w:rFonts w:ascii="NTFPreCursivef" w:hAnsi="NTFPreCursivef"/>
        <w:sz w:val="52"/>
        <w:szCs w:val="52"/>
      </w:rPr>
    </w:pPr>
    <w:r w:rsidRPr="00C91B4D">
      <w:rPr>
        <w:rFonts w:ascii="NTFPreCursivef" w:hAnsi="NTFPreCursivef"/>
        <w:sz w:val="52"/>
        <w:szCs w:val="52"/>
      </w:rPr>
      <w:t>Spot the electrical dangers!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B4D"/>
    <w:rsid w:val="00C91B4D"/>
    <w:rsid w:val="00D74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."/>
  <w:listSeparator w:val=","/>
  <w14:docId w14:val="4071514D"/>
  <w15:chartTrackingRefBased/>
  <w15:docId w15:val="{88E629C1-C03B-4AAF-A1C4-7AE0B2480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C91B4D"/>
    <w:pPr>
      <w:widowControl w:val="0"/>
      <w:autoSpaceDE w:val="0"/>
      <w:autoSpaceDN w:val="0"/>
      <w:spacing w:after="0" w:line="240" w:lineRule="auto"/>
    </w:pPr>
    <w:rPr>
      <w:rFonts w:ascii="Twinkl" w:eastAsia="Twinkl" w:hAnsi="Twinkl" w:cs="Twinkl"/>
      <w:lang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C91B4D"/>
    <w:rPr>
      <w:sz w:val="32"/>
      <w:szCs w:val="32"/>
    </w:rPr>
  </w:style>
  <w:style w:type="character" w:customStyle="1" w:styleId="BodyTextChar">
    <w:name w:val="Body Text Char"/>
    <w:basedOn w:val="DefaultParagraphFont"/>
    <w:link w:val="BodyText"/>
    <w:uiPriority w:val="1"/>
    <w:rsid w:val="00C91B4D"/>
    <w:rPr>
      <w:rFonts w:ascii="Twinkl" w:eastAsia="Twinkl" w:hAnsi="Twinkl" w:cs="Twinkl"/>
      <w:sz w:val="32"/>
      <w:szCs w:val="32"/>
      <w:lang w:eastAsia="en-GB" w:bidi="en-GB"/>
    </w:rPr>
  </w:style>
  <w:style w:type="paragraph" w:styleId="Header">
    <w:name w:val="header"/>
    <w:basedOn w:val="Normal"/>
    <w:link w:val="HeaderChar"/>
    <w:uiPriority w:val="99"/>
    <w:unhideWhenUsed/>
    <w:rsid w:val="00C91B4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91B4D"/>
    <w:rPr>
      <w:rFonts w:ascii="Twinkl" w:eastAsia="Twinkl" w:hAnsi="Twinkl" w:cs="Twinkl"/>
      <w:lang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C91B4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91B4D"/>
    <w:rPr>
      <w:rFonts w:ascii="Twinkl" w:eastAsia="Twinkl" w:hAnsi="Twinkl" w:cs="Twinkl"/>
      <w:lang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535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90864EFA</Template>
  <TotalTime>9</TotalTime>
  <Pages>1</Pages>
  <Words>48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offill</dc:creator>
  <cp:keywords/>
  <dc:description/>
  <cp:lastModifiedBy>clare offill</cp:lastModifiedBy>
  <cp:revision>1</cp:revision>
  <dcterms:created xsi:type="dcterms:W3CDTF">2021-02-22T13:48:00Z</dcterms:created>
  <dcterms:modified xsi:type="dcterms:W3CDTF">2021-02-22T13:57:00Z</dcterms:modified>
</cp:coreProperties>
</file>