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Default="00651654" w:rsidP="00651654">
      <w:pPr>
        <w:jc w:val="center"/>
        <w:rPr>
          <w:rFonts w:ascii="NTFPreCursivef" w:hAnsi="NTFPreCursivef"/>
          <w:sz w:val="32"/>
          <w:u w:val="single"/>
        </w:rPr>
      </w:pPr>
      <w:r>
        <w:rPr>
          <w:rFonts w:ascii="NTFPreCursivef" w:hAnsi="NTFPreCursivef"/>
          <w:sz w:val="32"/>
          <w:u w:val="single"/>
        </w:rPr>
        <w:t>Family Crest</w:t>
      </w:r>
    </w:p>
    <w:p w:rsidR="00644CDC" w:rsidRPr="009005EF" w:rsidRDefault="00651654" w:rsidP="00651654">
      <w:pPr>
        <w:rPr>
          <w:rFonts w:ascii="NTFPreCursivef" w:hAnsi="NTFPreCursivef"/>
          <w:sz w:val="28"/>
        </w:rPr>
      </w:pPr>
      <w:r w:rsidRPr="009005EF">
        <w:rPr>
          <w:rFonts w:ascii="NTFPreCursivef" w:hAnsi="NTFPreCursivef"/>
          <w:sz w:val="28"/>
        </w:rPr>
        <w:t>L.I. I understand what a clan is</w:t>
      </w:r>
    </w:p>
    <w:p w:rsidR="00644CDC" w:rsidRPr="009005EF" w:rsidRDefault="00644CDC" w:rsidP="00651654">
      <w:pPr>
        <w:rPr>
          <w:rFonts w:ascii="NTFPreCursivef" w:hAnsi="NTFPreCursivef"/>
          <w:sz w:val="24"/>
        </w:rPr>
      </w:pPr>
    </w:p>
    <w:p w:rsidR="00C66097" w:rsidRPr="009005EF" w:rsidRDefault="00644CDC" w:rsidP="00651654">
      <w:pPr>
        <w:rPr>
          <w:rFonts w:ascii="NTFPreCursivef" w:hAnsi="NTFPreCursivef"/>
          <w:sz w:val="28"/>
        </w:rPr>
      </w:pPr>
      <w:r w:rsidRPr="009005EF">
        <w:rPr>
          <w:rFonts w:ascii="NTFPreCursivef" w:hAnsi="NTFPreCursivef"/>
          <w:sz w:val="28"/>
        </w:rPr>
        <w:t xml:space="preserve">A Scottish crest badge is worn to show allegiance to an individual or membership in a specific Scottish clan. Crest badges consist of a </w:t>
      </w:r>
      <w:r w:rsidR="00C66097" w:rsidRPr="009005EF">
        <w:rPr>
          <w:rFonts w:ascii="NTFPreCursivef" w:hAnsi="NTFPreCursivef"/>
          <w:sz w:val="28"/>
        </w:rPr>
        <w:t xml:space="preserve">crest and a motto. They usually feature a shield, a knight’s helmet and often another symbol, sometimes a bird or Scottish animal. </w:t>
      </w:r>
    </w:p>
    <w:p w:rsidR="00C66097" w:rsidRPr="00C66097" w:rsidRDefault="00C66097" w:rsidP="00651654">
      <w:pPr>
        <w:rPr>
          <w:rFonts w:ascii="NTFPreCursivef" w:hAnsi="NTFPreCursivef"/>
          <w:sz w:val="28"/>
        </w:rPr>
      </w:pPr>
    </w:p>
    <w:p w:rsidR="00651654" w:rsidRPr="00C66097" w:rsidRDefault="00C66097" w:rsidP="00651654">
      <w:pPr>
        <w:rPr>
          <w:rFonts w:ascii="NTFPreCursivef" w:hAnsi="NTFPreCursivef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144A5E29" wp14:editId="040AF96E">
            <wp:simplePos x="0" y="0"/>
            <wp:positionH relativeFrom="margin">
              <wp:align>center</wp:align>
            </wp:positionH>
            <wp:positionV relativeFrom="paragraph">
              <wp:posOffset>701040</wp:posOffset>
            </wp:positionV>
            <wp:extent cx="6210300" cy="63049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4" t="12408" r="29205" b="9002"/>
                    <a:stretch/>
                  </pic:blipFill>
                  <pic:spPr bwMode="auto">
                    <a:xfrm>
                      <a:off x="0" y="0"/>
                      <a:ext cx="6210300" cy="630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097">
        <w:rPr>
          <w:rFonts w:ascii="NTFPreCursivef" w:hAnsi="NTFPreCursivef"/>
          <w:sz w:val="28"/>
        </w:rPr>
        <w:t xml:space="preserve">Design your own family crest using the template below </w:t>
      </w:r>
      <w:bookmarkStart w:id="0" w:name="_GoBack"/>
      <w:bookmarkEnd w:id="0"/>
    </w:p>
    <w:sectPr w:rsidR="00651654" w:rsidRPr="00C6609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654" w:rsidRDefault="00651654" w:rsidP="00651654">
      <w:pPr>
        <w:spacing w:after="0" w:line="240" w:lineRule="auto"/>
      </w:pPr>
      <w:r>
        <w:separator/>
      </w:r>
    </w:p>
  </w:endnote>
  <w:endnote w:type="continuationSeparator" w:id="0">
    <w:p w:rsidR="00651654" w:rsidRDefault="00651654" w:rsidP="0065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654" w:rsidRDefault="00651654" w:rsidP="00651654">
      <w:pPr>
        <w:spacing w:after="0" w:line="240" w:lineRule="auto"/>
      </w:pPr>
      <w:r>
        <w:separator/>
      </w:r>
    </w:p>
  </w:footnote>
  <w:footnote w:type="continuationSeparator" w:id="0">
    <w:p w:rsidR="00651654" w:rsidRDefault="00651654" w:rsidP="0065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654" w:rsidRPr="00651654" w:rsidRDefault="00651654">
    <w:pPr>
      <w:pStyle w:val="Header"/>
      <w:rPr>
        <w:rFonts w:ascii="NTFPreCursivef" w:hAnsi="NTFPreCursivef"/>
        <w:sz w:val="32"/>
      </w:rPr>
    </w:pPr>
    <w:r w:rsidRPr="00651654">
      <w:rPr>
        <w:rFonts w:ascii="NTFPreCursivef" w:hAnsi="NTFPreCursivef"/>
        <w:sz w:val="32"/>
      </w:rPr>
      <w:t>Name_______________________</w:t>
    </w:r>
    <w:r w:rsidRPr="00651654">
      <w:rPr>
        <w:rFonts w:ascii="NTFPreCursivef" w:hAnsi="NTFPreCursivef"/>
        <w:sz w:val="32"/>
      </w:rPr>
      <w:tab/>
    </w:r>
    <w:r w:rsidRPr="00651654">
      <w:rPr>
        <w:rFonts w:ascii="NTFPreCursivef" w:hAnsi="NTFPreCursivef"/>
        <w:sz w:val="32"/>
      </w:rPr>
      <w:tab/>
      <w:t>Date______________________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654"/>
    <w:rsid w:val="003668AD"/>
    <w:rsid w:val="00644CDC"/>
    <w:rsid w:val="00651654"/>
    <w:rsid w:val="00846A4B"/>
    <w:rsid w:val="009005EF"/>
    <w:rsid w:val="00BC2267"/>
    <w:rsid w:val="00C6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D0908-8F55-4B6F-8F81-6980963A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654"/>
  </w:style>
  <w:style w:type="paragraph" w:styleId="Footer">
    <w:name w:val="footer"/>
    <w:basedOn w:val="Normal"/>
    <w:link w:val="FooterChar"/>
    <w:uiPriority w:val="99"/>
    <w:unhideWhenUsed/>
    <w:rsid w:val="00651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654"/>
  </w:style>
  <w:style w:type="paragraph" w:styleId="BalloonText">
    <w:name w:val="Balloon Text"/>
    <w:basedOn w:val="Normal"/>
    <w:link w:val="BalloonTextChar"/>
    <w:uiPriority w:val="99"/>
    <w:semiHidden/>
    <w:unhideWhenUsed/>
    <w:rsid w:val="00900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B48BE783</Template>
  <TotalTime>39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clare offill</cp:lastModifiedBy>
  <cp:revision>2</cp:revision>
  <cp:lastPrinted>2021-02-22T13:47:00Z</cp:lastPrinted>
  <dcterms:created xsi:type="dcterms:W3CDTF">2021-02-11T11:27:00Z</dcterms:created>
  <dcterms:modified xsi:type="dcterms:W3CDTF">2021-02-22T13:47:00Z</dcterms:modified>
</cp:coreProperties>
</file>