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1526" w:rsidRPr="004A5B93" w:rsidRDefault="004A5B93">
      <w:pPr>
        <w:rPr>
          <w:rFonts w:ascii="NTFPreCursivefk" w:hAnsi="NTFPreCursivefk"/>
        </w:rPr>
      </w:pPr>
      <w:r w:rsidRPr="004A5B93">
        <w:rPr>
          <w:noProof/>
        </w:rPr>
        <w:drawing>
          <wp:anchor distT="0" distB="0" distL="114300" distR="114300" simplePos="0" relativeHeight="251658240" behindDoc="0" locked="0" layoutInCell="1" allowOverlap="1" wp14:anchorId="1F5770E9" wp14:editId="78934E91">
            <wp:simplePos x="0" y="0"/>
            <wp:positionH relativeFrom="column">
              <wp:posOffset>-765175</wp:posOffset>
            </wp:positionH>
            <wp:positionV relativeFrom="paragraph">
              <wp:posOffset>614680</wp:posOffset>
            </wp:positionV>
            <wp:extent cx="6605270" cy="8698865"/>
            <wp:effectExtent l="0" t="0" r="5080" b="698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05270" cy="86988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A5B93">
        <w:rPr>
          <w:rFonts w:ascii="NTFPreCursivefk" w:hAnsi="NTFPreCursivefk"/>
        </w:rPr>
        <w:t>Column subtraction No carrying Entry 1</w:t>
      </w:r>
      <w:bookmarkStart w:id="0" w:name="_GoBack"/>
      <w:bookmarkEnd w:id="0"/>
    </w:p>
    <w:p w:rsidR="004A5B93" w:rsidRPr="004A5B93" w:rsidRDefault="004A5B93">
      <w:hyperlink r:id="rId6" w:history="1">
        <w:r w:rsidRPr="004A5B93">
          <w:rPr>
            <w:rStyle w:val="Hyperlink"/>
          </w:rPr>
          <w:t>https://www.bbc.co.uk/bitesize/topics/zy2mn39/articles/zc78srd</w:t>
        </w:r>
      </w:hyperlink>
    </w:p>
    <w:p w:rsidR="004A5B93" w:rsidRPr="004A5B93" w:rsidRDefault="004A5B93"/>
    <w:sectPr w:rsidR="004A5B93" w:rsidRPr="004A5B93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TFPreCursivefk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5B93"/>
    <w:rsid w:val="00026950"/>
    <w:rsid w:val="00145D63"/>
    <w:rsid w:val="0022693A"/>
    <w:rsid w:val="00291526"/>
    <w:rsid w:val="00337D6C"/>
    <w:rsid w:val="003967B7"/>
    <w:rsid w:val="003B161C"/>
    <w:rsid w:val="0041042F"/>
    <w:rsid w:val="004A5B93"/>
    <w:rsid w:val="004C610F"/>
    <w:rsid w:val="005408DF"/>
    <w:rsid w:val="0057262A"/>
    <w:rsid w:val="005908D3"/>
    <w:rsid w:val="006078A7"/>
    <w:rsid w:val="006C2105"/>
    <w:rsid w:val="007A32C0"/>
    <w:rsid w:val="008A1FED"/>
    <w:rsid w:val="008C4513"/>
    <w:rsid w:val="00B50553"/>
    <w:rsid w:val="00B93E64"/>
    <w:rsid w:val="00C21D7F"/>
    <w:rsid w:val="00C72494"/>
    <w:rsid w:val="00CE4330"/>
    <w:rsid w:val="00D4280D"/>
    <w:rsid w:val="00FF02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4A5B9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4A5B93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rsid w:val="004A5B9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4A5B9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4A5B93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rsid w:val="004A5B9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www.bbc.co.uk/bitesize/topics/zy2mn39/articles/zc78srd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3AC60117</Template>
  <TotalTime>2</TotalTime>
  <Pages>1</Pages>
  <Words>7</Words>
  <Characters>176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182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Naomi Rudman</dc:creator>
  <cp:lastModifiedBy>Naomi Rudman</cp:lastModifiedBy>
  <cp:revision>1</cp:revision>
  <dcterms:created xsi:type="dcterms:W3CDTF">2021-02-11T09:06:00Z</dcterms:created>
  <dcterms:modified xsi:type="dcterms:W3CDTF">2021-02-11T09:10:00Z</dcterms:modified>
</cp:coreProperties>
</file>