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526" w:rsidRDefault="005D0E94">
      <w:r>
        <w:rPr>
          <w:noProof/>
        </w:rPr>
        <w:drawing>
          <wp:anchor distT="0" distB="0" distL="114300" distR="114300" simplePos="0" relativeHeight="251663360" behindDoc="1" locked="0" layoutInCell="1" allowOverlap="1" wp14:anchorId="1693BE36" wp14:editId="3CF4D5E4">
            <wp:simplePos x="0" y="0"/>
            <wp:positionH relativeFrom="column">
              <wp:posOffset>-635</wp:posOffset>
            </wp:positionH>
            <wp:positionV relativeFrom="paragraph">
              <wp:posOffset>6581140</wp:posOffset>
            </wp:positionV>
            <wp:extent cx="5172075" cy="1247775"/>
            <wp:effectExtent l="0" t="0" r="9525" b="9525"/>
            <wp:wrapTight wrapText="bothSides">
              <wp:wrapPolygon edited="0">
                <wp:start x="21600" y="21600"/>
                <wp:lineTo x="21600" y="165"/>
                <wp:lineTo x="40" y="165"/>
                <wp:lineTo x="40" y="21600"/>
                <wp:lineTo x="21600" y="2160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7" t="52435" r="6859" b="19285"/>
                    <a:stretch/>
                  </pic:blipFill>
                  <pic:spPr bwMode="auto">
                    <a:xfrm rot="10800000">
                      <a:off x="0" y="0"/>
                      <a:ext cx="517207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4196B90" wp14:editId="4E40383F">
            <wp:simplePos x="0" y="0"/>
            <wp:positionH relativeFrom="column">
              <wp:posOffset>0</wp:posOffset>
            </wp:positionH>
            <wp:positionV relativeFrom="paragraph">
              <wp:posOffset>3218815</wp:posOffset>
            </wp:positionV>
            <wp:extent cx="5276850" cy="1085850"/>
            <wp:effectExtent l="0" t="0" r="0" b="0"/>
            <wp:wrapTight wrapText="bothSides">
              <wp:wrapPolygon edited="0">
                <wp:start x="21600" y="21600"/>
                <wp:lineTo x="21600" y="379"/>
                <wp:lineTo x="78" y="379"/>
                <wp:lineTo x="78" y="21600"/>
                <wp:lineTo x="21600" y="2160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50" b="37700"/>
                    <a:stretch/>
                  </pic:blipFill>
                  <pic:spPr bwMode="auto">
                    <a:xfrm rot="10800000">
                      <a:off x="0" y="0"/>
                      <a:ext cx="527685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0BAA6ED" wp14:editId="63A28400">
            <wp:simplePos x="0" y="0"/>
            <wp:positionH relativeFrom="column">
              <wp:posOffset>-4445</wp:posOffset>
            </wp:positionH>
            <wp:positionV relativeFrom="paragraph">
              <wp:posOffset>4304665</wp:posOffset>
            </wp:positionV>
            <wp:extent cx="5276850" cy="1117600"/>
            <wp:effectExtent l="0" t="0" r="0" b="6350"/>
            <wp:wrapTight wrapText="bothSides">
              <wp:wrapPolygon edited="0">
                <wp:start x="21600" y="21600"/>
                <wp:lineTo x="21600" y="245"/>
                <wp:lineTo x="78" y="245"/>
                <wp:lineTo x="78" y="21600"/>
                <wp:lineTo x="21600" y="2160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5" t="52392" b="20783"/>
                    <a:stretch/>
                  </pic:blipFill>
                  <pic:spPr bwMode="auto">
                    <a:xfrm rot="10800000">
                      <a:off x="0" y="0"/>
                      <a:ext cx="5276850" cy="11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CAECCCA" wp14:editId="08F34497">
            <wp:simplePos x="0" y="0"/>
            <wp:positionH relativeFrom="column">
              <wp:posOffset>6985</wp:posOffset>
            </wp:positionH>
            <wp:positionV relativeFrom="paragraph">
              <wp:posOffset>2209800</wp:posOffset>
            </wp:positionV>
            <wp:extent cx="5276850" cy="1009650"/>
            <wp:effectExtent l="0" t="0" r="0" b="0"/>
            <wp:wrapTight wrapText="bothSides">
              <wp:wrapPolygon edited="0">
                <wp:start x="21600" y="21600"/>
                <wp:lineTo x="21600" y="408"/>
                <wp:lineTo x="78" y="408"/>
                <wp:lineTo x="78" y="21600"/>
                <wp:lineTo x="21600" y="2160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01" b="26583"/>
                    <a:stretch/>
                  </pic:blipFill>
                  <pic:spPr bwMode="auto">
                    <a:xfrm rot="10800000">
                      <a:off x="0" y="0"/>
                      <a:ext cx="527685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79B1B36" wp14:editId="146FD5F7">
            <wp:simplePos x="0" y="0"/>
            <wp:positionH relativeFrom="column">
              <wp:posOffset>-50165</wp:posOffset>
            </wp:positionH>
            <wp:positionV relativeFrom="paragraph">
              <wp:posOffset>1162050</wp:posOffset>
            </wp:positionV>
            <wp:extent cx="5334000" cy="1162050"/>
            <wp:effectExtent l="0" t="0" r="0" b="0"/>
            <wp:wrapTight wrapText="bothSides">
              <wp:wrapPolygon edited="0">
                <wp:start x="21600" y="21600"/>
                <wp:lineTo x="21600" y="354"/>
                <wp:lineTo x="154" y="354"/>
                <wp:lineTo x="154" y="21600"/>
                <wp:lineTo x="21600" y="2160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3" t="41759" r="1" b="28758"/>
                    <a:stretch/>
                  </pic:blipFill>
                  <pic:spPr bwMode="auto">
                    <a:xfrm rot="10800000">
                      <a:off x="0" y="0"/>
                      <a:ext cx="533400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1701536" wp14:editId="63EA8019">
            <wp:simplePos x="0" y="0"/>
            <wp:positionH relativeFrom="column">
              <wp:posOffset>0</wp:posOffset>
            </wp:positionH>
            <wp:positionV relativeFrom="paragraph">
              <wp:posOffset>5467350</wp:posOffset>
            </wp:positionV>
            <wp:extent cx="4991100" cy="1066800"/>
            <wp:effectExtent l="0" t="0" r="0" b="0"/>
            <wp:wrapTight wrapText="bothSides">
              <wp:wrapPolygon edited="0">
                <wp:start x="21600" y="21600"/>
                <wp:lineTo x="21600" y="386"/>
                <wp:lineTo x="82" y="386"/>
                <wp:lineTo x="82" y="21600"/>
                <wp:lineTo x="21600" y="2160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5" t="45868" b="27066"/>
                    <a:stretch/>
                  </pic:blipFill>
                  <pic:spPr bwMode="auto">
                    <a:xfrm rot="10800000">
                      <a:off x="0" y="0"/>
                      <a:ext cx="49911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932909">
        <w:rPr>
          <w:noProof/>
        </w:rPr>
        <w:drawing>
          <wp:inline distT="0" distB="0" distL="0" distR="0" wp14:anchorId="364123DD" wp14:editId="7C099485">
            <wp:extent cx="5210175" cy="1085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" t="53359" b="19091"/>
                    <a:stretch/>
                  </pic:blipFill>
                  <pic:spPr bwMode="auto">
                    <a:xfrm rot="10800000">
                      <a:off x="0" y="0"/>
                      <a:ext cx="5207667" cy="1085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9152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909"/>
    <w:rsid w:val="00026950"/>
    <w:rsid w:val="00145D63"/>
    <w:rsid w:val="0022693A"/>
    <w:rsid w:val="00291526"/>
    <w:rsid w:val="00337D6C"/>
    <w:rsid w:val="003967B7"/>
    <w:rsid w:val="003B161C"/>
    <w:rsid w:val="0041042F"/>
    <w:rsid w:val="004C610F"/>
    <w:rsid w:val="005408DF"/>
    <w:rsid w:val="0057262A"/>
    <w:rsid w:val="005908D3"/>
    <w:rsid w:val="005D0E94"/>
    <w:rsid w:val="006078A7"/>
    <w:rsid w:val="006C2105"/>
    <w:rsid w:val="007A32C0"/>
    <w:rsid w:val="008A1FED"/>
    <w:rsid w:val="008C4513"/>
    <w:rsid w:val="00932909"/>
    <w:rsid w:val="00B50553"/>
    <w:rsid w:val="00B93E64"/>
    <w:rsid w:val="00C21D7F"/>
    <w:rsid w:val="00C72494"/>
    <w:rsid w:val="00CE4330"/>
    <w:rsid w:val="00D4280D"/>
    <w:rsid w:val="00FF0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329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32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329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32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EE114F23</Template>
  <TotalTime>18</TotalTime>
  <Pages>1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 Rudman</dc:creator>
  <cp:lastModifiedBy>Naomi Rudman</cp:lastModifiedBy>
  <cp:revision>1</cp:revision>
  <dcterms:created xsi:type="dcterms:W3CDTF">2021-02-10T12:05:00Z</dcterms:created>
  <dcterms:modified xsi:type="dcterms:W3CDTF">2021-02-10T12:23:00Z</dcterms:modified>
</cp:coreProperties>
</file>