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7C" w:rsidRDefault="002C35C0">
      <w:pPr>
        <w:rPr>
          <w:noProof/>
          <w:lang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1446" behindDoc="1" locked="0" layoutInCell="1" allowOverlap="1" wp14:anchorId="455A6171" wp14:editId="3758FBB3">
                <wp:simplePos x="0" y="0"/>
                <wp:positionH relativeFrom="column">
                  <wp:posOffset>9347777</wp:posOffset>
                </wp:positionH>
                <wp:positionV relativeFrom="paragraph">
                  <wp:posOffset>1443454</wp:posOffset>
                </wp:positionV>
                <wp:extent cx="16529" cy="938151"/>
                <wp:effectExtent l="19050" t="19050" r="21590" b="33655"/>
                <wp:wrapNone/>
                <wp:docPr id="465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29" cy="938151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002FB24E" id="Line 538" o:spid="_x0000_s1026" style="position:absolute;flip:x;z-index:-250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6.05pt,113.65pt" to="737.35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" strokecolor="white" strokeweight="3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1061" behindDoc="1" locked="0" layoutInCell="1" allowOverlap="1" wp14:anchorId="098DF3DF" wp14:editId="25D179A5">
                <wp:simplePos x="0" y="0"/>
                <wp:positionH relativeFrom="column">
                  <wp:posOffset>8636775</wp:posOffset>
                </wp:positionH>
                <wp:positionV relativeFrom="paragraph">
                  <wp:posOffset>3280047</wp:posOffset>
                </wp:positionV>
                <wp:extent cx="16529" cy="938151"/>
                <wp:effectExtent l="19050" t="19050" r="21590" b="33655"/>
                <wp:wrapNone/>
                <wp:docPr id="464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29" cy="938151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3A14CF99" id="Line 538" o:spid="_x0000_s1026" style="position:absolute;flip:x;z-index:-254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05pt,258.25pt" to="681.35pt,3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" strokecolor="white" strokeweight="3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0676" behindDoc="1" locked="0" layoutInCell="1" allowOverlap="1" wp14:anchorId="70347B4A" wp14:editId="286AC99C">
                <wp:simplePos x="0" y="0"/>
                <wp:positionH relativeFrom="column">
                  <wp:posOffset>7376605</wp:posOffset>
                </wp:positionH>
                <wp:positionV relativeFrom="paragraph">
                  <wp:posOffset>1035050</wp:posOffset>
                </wp:positionV>
                <wp:extent cx="16529" cy="938151"/>
                <wp:effectExtent l="19050" t="19050" r="21590" b="33655"/>
                <wp:wrapNone/>
                <wp:docPr id="463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29" cy="938151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05226B31" id="Line 538" o:spid="_x0000_s1026" style="position:absolute;flip:x;z-index:-258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0.85pt,81.5pt" to="582.15pt,1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" strokecolor="white" strokeweight="3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0291" behindDoc="1" locked="0" layoutInCell="1" allowOverlap="1" wp14:anchorId="23C525BD" wp14:editId="5D4582C0">
                <wp:simplePos x="0" y="0"/>
                <wp:positionH relativeFrom="column">
                  <wp:posOffset>5700853</wp:posOffset>
                </wp:positionH>
                <wp:positionV relativeFrom="paragraph">
                  <wp:posOffset>3650277</wp:posOffset>
                </wp:positionV>
                <wp:extent cx="16529" cy="938151"/>
                <wp:effectExtent l="19050" t="19050" r="21590" b="33655"/>
                <wp:wrapNone/>
                <wp:docPr id="462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29" cy="938151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3E7FDE6C" id="Line 538" o:spid="_x0000_s1026" style="position:absolute;flip:x;z-index:-2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9pt,287.4pt" to="450.2pt,3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" strokecolor="white" strokeweight="3pt"/>
            </w:pict>
          </mc:Fallback>
        </mc:AlternateContent>
      </w:r>
      <w:r w:rsidR="004122D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9906" behindDoc="1" locked="0" layoutInCell="1" allowOverlap="1" wp14:anchorId="4EB5D757" wp14:editId="31130B69">
                <wp:simplePos x="0" y="0"/>
                <wp:positionH relativeFrom="column">
                  <wp:posOffset>4443186</wp:posOffset>
                </wp:positionH>
                <wp:positionV relativeFrom="paragraph">
                  <wp:posOffset>1079227</wp:posOffset>
                </wp:positionV>
                <wp:extent cx="23750" cy="1333566"/>
                <wp:effectExtent l="19050" t="19050" r="33655" b="19050"/>
                <wp:wrapNone/>
                <wp:docPr id="461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750" cy="1333566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40929067" id="Line 538" o:spid="_x0000_s1026" style="position:absolute;flip:x;z-index:-265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85pt,85pt" to="351.7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" strokecolor="white" strokeweight="3pt"/>
            </w:pict>
          </mc:Fallback>
        </mc:AlternateContent>
      </w:r>
      <w:r w:rsidR="004122D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9521" behindDoc="1" locked="0" layoutInCell="1" allowOverlap="1" wp14:anchorId="42A976B6" wp14:editId="7A3C0D77">
                <wp:simplePos x="0" y="0"/>
                <wp:positionH relativeFrom="column">
                  <wp:posOffset>3686175</wp:posOffset>
                </wp:positionH>
                <wp:positionV relativeFrom="paragraph">
                  <wp:posOffset>3107245</wp:posOffset>
                </wp:positionV>
                <wp:extent cx="4008" cy="356259"/>
                <wp:effectExtent l="19050" t="19050" r="34290" b="24765"/>
                <wp:wrapNone/>
                <wp:docPr id="460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8" cy="356259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1D0C69E5" id="Line 538" o:spid="_x0000_s1026" style="position:absolute;flip:x;z-index:-269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25pt,244.65pt" to="290.55pt,2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" strokecolor="white" strokeweight="3pt"/>
            </w:pict>
          </mc:Fallback>
        </mc:AlternateContent>
      </w:r>
      <w:r w:rsidR="004122D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9136" behindDoc="1" locked="0" layoutInCell="1" allowOverlap="1" wp14:anchorId="6CDD76E7" wp14:editId="072772AF">
                <wp:simplePos x="0" y="0"/>
                <wp:positionH relativeFrom="column">
                  <wp:posOffset>2957830</wp:posOffset>
                </wp:positionH>
                <wp:positionV relativeFrom="paragraph">
                  <wp:posOffset>2058480</wp:posOffset>
                </wp:positionV>
                <wp:extent cx="4008" cy="356259"/>
                <wp:effectExtent l="19050" t="19050" r="34290" b="24765"/>
                <wp:wrapNone/>
                <wp:docPr id="459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8" cy="356259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671B9F34" id="Line 538" o:spid="_x0000_s1026" style="position:absolute;flip:x;z-index:-2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9pt,162.1pt" to="233.2pt,1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" strokecolor="white" strokeweight="3pt"/>
            </w:pict>
          </mc:Fallback>
        </mc:AlternateContent>
      </w:r>
      <w:r w:rsidR="004122D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8751" behindDoc="1" locked="0" layoutInCell="1" allowOverlap="1" wp14:anchorId="0F67534F" wp14:editId="09F3A5DD">
                <wp:simplePos x="0" y="0"/>
                <wp:positionH relativeFrom="column">
                  <wp:posOffset>2283905</wp:posOffset>
                </wp:positionH>
                <wp:positionV relativeFrom="paragraph">
                  <wp:posOffset>3079750</wp:posOffset>
                </wp:positionV>
                <wp:extent cx="23750" cy="1333566"/>
                <wp:effectExtent l="19050" t="19050" r="33655" b="19050"/>
                <wp:wrapNone/>
                <wp:docPr id="389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750" cy="1333566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line w14:anchorId="68A9AAC4" id="Line 538" o:spid="_x0000_s1026" style="position:absolute;flip:x;z-index:-277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85pt,242.5pt" to="181.7pt,3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" strokecolor="white" strokeweight="3pt"/>
            </w:pict>
          </mc:Fallback>
        </mc:AlternateContent>
      </w:r>
      <w:r w:rsidR="006E6544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38712" behindDoc="1" locked="0" layoutInCell="1" allowOverlap="1" wp14:anchorId="632ED08C" wp14:editId="16036CB8">
                <wp:simplePos x="0" y="0"/>
                <wp:positionH relativeFrom="page">
                  <wp:posOffset>360045</wp:posOffset>
                </wp:positionH>
                <wp:positionV relativeFrom="page">
                  <wp:posOffset>1205865</wp:posOffset>
                </wp:positionV>
                <wp:extent cx="9972040" cy="4626610"/>
                <wp:effectExtent l="7620" t="5715" r="2540" b="6350"/>
                <wp:wrapNone/>
                <wp:docPr id="431" name="Group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2040" cy="4626610"/>
                          <a:chOff x="567" y="1899"/>
                          <a:chExt cx="15704" cy="7286"/>
                        </a:xfrm>
                      </wpg:grpSpPr>
                      <pic:pic xmlns:pic="http://schemas.openxmlformats.org/drawingml/2006/picture">
                        <pic:nvPicPr>
                          <pic:cNvPr id="432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1909"/>
                            <a:ext cx="15684" cy="72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3" name="Rectangle 658"/>
                        <wps:cNvSpPr>
                          <a:spLocks noChangeArrowheads="1"/>
                        </wps:cNvSpPr>
                        <wps:spPr bwMode="auto">
                          <a:xfrm>
                            <a:off x="576" y="1909"/>
                            <a:ext cx="15684" cy="726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Rectangle 657"/>
                        <wps:cNvSpPr>
                          <a:spLocks noChangeArrowheads="1"/>
                        </wps:cNvSpPr>
                        <wps:spPr bwMode="auto">
                          <a:xfrm>
                            <a:off x="3014" y="7871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Rectangle 656"/>
                        <wps:cNvSpPr>
                          <a:spLocks noChangeArrowheads="1"/>
                        </wps:cNvSpPr>
                        <wps:spPr bwMode="auto">
                          <a:xfrm>
                            <a:off x="3014" y="7871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Rectangle 655"/>
                        <wps:cNvSpPr>
                          <a:spLocks noChangeArrowheads="1"/>
                        </wps:cNvSpPr>
                        <wps:spPr bwMode="auto">
                          <a:xfrm>
                            <a:off x="4045" y="3568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Rectangle 654"/>
                        <wps:cNvSpPr>
                          <a:spLocks noChangeArrowheads="1"/>
                        </wps:cNvSpPr>
                        <wps:spPr bwMode="auto">
                          <a:xfrm>
                            <a:off x="4045" y="3568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Rectangle 653"/>
                        <wps:cNvSpPr>
                          <a:spLocks noChangeArrowheads="1"/>
                        </wps:cNvSpPr>
                        <wps:spPr bwMode="auto">
                          <a:xfrm>
                            <a:off x="5235" y="6208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Rectangle 652"/>
                        <wps:cNvSpPr>
                          <a:spLocks noChangeArrowheads="1"/>
                        </wps:cNvSpPr>
                        <wps:spPr bwMode="auto">
                          <a:xfrm>
                            <a:off x="5235" y="6208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Rectangle 651"/>
                        <wps:cNvSpPr>
                          <a:spLocks noChangeArrowheads="1"/>
                        </wps:cNvSpPr>
                        <wps:spPr bwMode="auto">
                          <a:xfrm>
                            <a:off x="6387" y="2390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Rectangle 650"/>
                        <wps:cNvSpPr>
                          <a:spLocks noChangeArrowheads="1"/>
                        </wps:cNvSpPr>
                        <wps:spPr bwMode="auto">
                          <a:xfrm>
                            <a:off x="6387" y="2390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Rectangle 649"/>
                        <wps:cNvSpPr>
                          <a:spLocks noChangeArrowheads="1"/>
                        </wps:cNvSpPr>
                        <wps:spPr bwMode="auto">
                          <a:xfrm>
                            <a:off x="8402" y="7674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Rectangle 648"/>
                        <wps:cNvSpPr>
                          <a:spLocks noChangeArrowheads="1"/>
                        </wps:cNvSpPr>
                        <wps:spPr bwMode="auto">
                          <a:xfrm>
                            <a:off x="8402" y="7674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Rectangle 647"/>
                        <wps:cNvSpPr>
                          <a:spLocks noChangeArrowheads="1"/>
                        </wps:cNvSpPr>
                        <wps:spPr bwMode="auto">
                          <a:xfrm>
                            <a:off x="11097" y="2347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Rectangle 646"/>
                        <wps:cNvSpPr>
                          <a:spLocks noChangeArrowheads="1"/>
                        </wps:cNvSpPr>
                        <wps:spPr bwMode="auto">
                          <a:xfrm>
                            <a:off x="11097" y="2347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Rectangle 645"/>
                        <wps:cNvSpPr>
                          <a:spLocks noChangeArrowheads="1"/>
                        </wps:cNvSpPr>
                        <wps:spPr bwMode="auto">
                          <a:xfrm>
                            <a:off x="13101" y="7280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Rectangle 644"/>
                        <wps:cNvSpPr>
                          <a:spLocks noChangeArrowheads="1"/>
                        </wps:cNvSpPr>
                        <wps:spPr bwMode="auto">
                          <a:xfrm>
                            <a:off x="13101" y="7280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Rectangle 643"/>
                        <wps:cNvSpPr>
                          <a:spLocks noChangeArrowheads="1"/>
                        </wps:cNvSpPr>
                        <wps:spPr bwMode="auto">
                          <a:xfrm>
                            <a:off x="14088" y="3142"/>
                            <a:ext cx="2041" cy="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Rectangle 642"/>
                        <wps:cNvSpPr>
                          <a:spLocks noChangeArrowheads="1"/>
                        </wps:cNvSpPr>
                        <wps:spPr bwMode="auto">
                          <a:xfrm>
                            <a:off x="14088" y="3142"/>
                            <a:ext cx="2041" cy="83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Line 641"/>
                        <wps:cNvCnPr>
                          <a:cxnSpLocks noChangeShapeType="1"/>
                        </wps:cNvCnPr>
                        <wps:spPr bwMode="auto">
                          <a:xfrm>
                            <a:off x="4055" y="8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1" name="Line 640"/>
                        <wps:cNvCnPr>
                          <a:cxnSpLocks noChangeShapeType="1"/>
                        </wps:cNvCnPr>
                        <wps:spPr bwMode="auto">
                          <a:xfrm>
                            <a:off x="5086" y="4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2" name="Line 639"/>
                        <wps:cNvCnPr>
                          <a:cxnSpLocks noChangeShapeType="1"/>
                        </wps:cNvCnPr>
                        <wps:spPr bwMode="auto">
                          <a:xfrm>
                            <a:off x="6276" y="68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638"/>
                        <wps:cNvCnPr>
                          <a:cxnSpLocks noChangeShapeType="1"/>
                        </wps:cNvCnPr>
                        <wps:spPr bwMode="auto">
                          <a:xfrm>
                            <a:off x="7428" y="49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637"/>
                        <wps:cNvCnPr>
                          <a:cxnSpLocks noChangeShapeType="1"/>
                        </wps:cNvCnPr>
                        <wps:spPr bwMode="auto">
                          <a:xfrm>
                            <a:off x="9403" y="80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636"/>
                        <wps:cNvCnPr>
                          <a:cxnSpLocks noChangeShapeType="1"/>
                        </wps:cNvCnPr>
                        <wps:spPr bwMode="auto">
                          <a:xfrm>
                            <a:off x="12138" y="42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Line 635"/>
                        <wps:cNvCnPr>
                          <a:cxnSpLocks noChangeShapeType="1"/>
                        </wps:cNvCnPr>
                        <wps:spPr bwMode="auto">
                          <a:xfrm>
                            <a:off x="14128" y="76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634"/>
                        <wps:cNvCnPr>
                          <a:cxnSpLocks noChangeShapeType="1"/>
                        </wps:cNvCnPr>
                        <wps:spPr bwMode="auto">
                          <a:xfrm>
                            <a:off x="15157" y="49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3493AC69" id="Group 633" o:spid="_x0000_s1026" style="position:absolute;margin-left:28.35pt;margin-top:94.95pt;width:785.2pt;height:364.3pt;z-index:-77768;mso-position-horizontal-relative:page;mso-position-vertical-relative:page" coordorigin="567,1899" coordsize="15704,72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59" o:spid="_x0000_s1027" type="#_x0000_t75" style="position:absolute;left:576;top:1909;width:15684;height: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">
                  <v:imagedata r:id="rId7" o:title=""/>
                </v:shape>
                <v:rect id="Rectangle 658" o:spid="_x0000_s1028" style="position:absolute;left:576;top:1909;width:15684;height:7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" filled="f" strokeweight="1pt"/>
                <v:rect id="Rectangle 657" o:spid="_x0000_s1029" style="position:absolute;left:3014;top:7871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" stroked="f"/>
                <v:rect id="Rectangle 656" o:spid="_x0000_s1030" style="position:absolute;left:3014;top:7871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" filled="f" strokecolor="#231f20" strokeweight="1pt"/>
                <v:rect id="Rectangle 655" o:spid="_x0000_s1031" style="position:absolute;left:4045;top:3568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" stroked="f"/>
                <v:rect id="Rectangle 654" o:spid="_x0000_s1032" style="position:absolute;left:4045;top:3568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" filled="f" strokecolor="#231f20" strokeweight="1pt"/>
                <v:rect id="Rectangle 653" o:spid="_x0000_s1033" style="position:absolute;left:5235;top:6208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" stroked="f"/>
                <v:rect id="Rectangle 652" o:spid="_x0000_s1034" style="position:absolute;left:5235;top:6208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" filled="f" strokecolor="#231f20" strokeweight="1pt"/>
                <v:rect id="Rectangle 651" o:spid="_x0000_s1035" style="position:absolute;left:6387;top:2390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" stroked="f"/>
                <v:rect id="Rectangle 650" o:spid="_x0000_s1036" style="position:absolute;left:6387;top:2390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" filled="f" strokecolor="#231f20" strokeweight="1pt"/>
                <v:rect id="Rectangle 649" o:spid="_x0000_s1037" style="position:absolute;left:8402;top:7674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" stroked="f"/>
                <v:rect id="Rectangle 648" o:spid="_x0000_s1038" style="position:absolute;left:8402;top:7674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" filled="f" strokecolor="#231f20" strokeweight="1pt"/>
                <v:rect id="Rectangle 647" o:spid="_x0000_s1039" style="position:absolute;left:11097;top:2347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" stroked="f"/>
                <v:rect id="Rectangle 646" o:spid="_x0000_s1040" style="position:absolute;left:11097;top:2347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" filled="f" strokecolor="#231f20" strokeweight="1pt"/>
                <v:rect id="Rectangle 645" o:spid="_x0000_s1041" style="position:absolute;left:13101;top:7280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" stroked="f"/>
                <v:rect id="Rectangle 644" o:spid="_x0000_s1042" style="position:absolute;left:13101;top:7280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" filled="f" strokecolor="#231f20" strokeweight="1pt"/>
                <v:rect id="Rectangle 643" o:spid="_x0000_s1043" style="position:absolute;left:14088;top:3142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" stroked="f"/>
                <v:rect id="Rectangle 642" o:spid="_x0000_s1044" style="position:absolute;left:14088;top:3142;width:2041;height: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" filled="f" strokecolor="#231f20" strokeweight="1pt"/>
                <v:line id="Line 641" o:spid="_x0000_s1045" style="position:absolute;visibility:visible;mso-wrap-style:square" from="4055,8090" to="4055,8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" strokecolor="white" strokeweight="2pt"/>
                <v:line id="Line 640" o:spid="_x0000_s1046" style="position:absolute;visibility:visible;mso-wrap-style:square" from="5086,4890" to="5086,4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" strokecolor="white" strokeweight="2pt"/>
                <v:line id="Line 639" o:spid="_x0000_s1047" style="position:absolute;visibility:visible;mso-wrap-style:square" from="6276,6824" to="6276,6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" strokecolor="white" strokeweight="2pt"/>
                <v:line id="Line 638" o:spid="_x0000_s1048" style="position:absolute;visibility:visible;mso-wrap-style:square" from="7428,4932" to="7428,4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" strokecolor="white" strokeweight="2pt"/>
                <v:line id="Line 637" o:spid="_x0000_s1049" style="position:absolute;visibility:visible;mso-wrap-style:square" from="9403,8090" to="9403,8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" strokecolor="white" strokeweight="2pt"/>
                <v:line id="Line 636" o:spid="_x0000_s1050" style="position:absolute;visibility:visible;mso-wrap-style:square" from="12138,4238" to="12138,4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" strokecolor="white" strokeweight="2pt"/>
                <v:line id="Line 635" o:spid="_x0000_s1051" style="position:absolute;visibility:visible;mso-wrap-style:square" from="14128,7696" to="14128,7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" strokecolor="white" strokeweight="2pt"/>
                <v:line id="Line 634" o:spid="_x0000_s1052" style="position:absolute;visibility:visible;mso-wrap-style:square" from="15157,4932" to="15157,4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" strokecolor="white" strokeweight="2pt"/>
                <w10:wrap anchorx="page" anchory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8606"/>
        <w:tblW w:w="0" w:type="auto"/>
        <w:tblLook w:val="04A0" w:firstRow="1" w:lastRow="0" w:firstColumn="1" w:lastColumn="0" w:noHBand="0" w:noVBand="1"/>
      </w:tblPr>
      <w:tblGrid>
        <w:gridCol w:w="3962"/>
        <w:gridCol w:w="3962"/>
        <w:gridCol w:w="3963"/>
        <w:gridCol w:w="3963"/>
      </w:tblGrid>
      <w:tr w:rsidR="00CD5C72" w:rsidRPr="000F7EAC" w:rsidTr="000F7EAC">
        <w:trPr>
          <w:trHeight w:val="608"/>
        </w:trPr>
        <w:tc>
          <w:tcPr>
            <w:tcW w:w="3962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Mars</w:t>
            </w:r>
          </w:p>
        </w:tc>
        <w:tc>
          <w:tcPr>
            <w:tcW w:w="3962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Earth</w:t>
            </w:r>
          </w:p>
        </w:tc>
        <w:tc>
          <w:tcPr>
            <w:tcW w:w="3963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Neptune</w:t>
            </w:r>
          </w:p>
        </w:tc>
        <w:tc>
          <w:tcPr>
            <w:tcW w:w="3963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Saturn</w:t>
            </w:r>
          </w:p>
        </w:tc>
      </w:tr>
      <w:tr w:rsidR="00CD5C72" w:rsidRPr="000F7EAC" w:rsidTr="000F7EAC">
        <w:trPr>
          <w:trHeight w:val="608"/>
        </w:trPr>
        <w:tc>
          <w:tcPr>
            <w:tcW w:w="3962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Jupiter</w:t>
            </w:r>
          </w:p>
        </w:tc>
        <w:tc>
          <w:tcPr>
            <w:tcW w:w="3962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Uranus</w:t>
            </w:r>
          </w:p>
        </w:tc>
        <w:tc>
          <w:tcPr>
            <w:tcW w:w="3963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Mercury</w:t>
            </w:r>
          </w:p>
        </w:tc>
        <w:tc>
          <w:tcPr>
            <w:tcW w:w="3963" w:type="dxa"/>
            <w:vAlign w:val="center"/>
          </w:tcPr>
          <w:p w:rsidR="00CD5C72" w:rsidRPr="000F7EAC" w:rsidRDefault="00CD5C72" w:rsidP="000F7EAC">
            <w:pPr>
              <w:jc w:val="center"/>
              <w:rPr>
                <w:rFonts w:ascii="NTFPreCursivef" w:hAnsi="NTFPreCursivef"/>
                <w:b/>
                <w:sz w:val="32"/>
                <w:szCs w:val="32"/>
              </w:rPr>
            </w:pPr>
            <w:r w:rsidRPr="000F7EAC">
              <w:rPr>
                <w:rFonts w:ascii="NTFPreCursivef" w:hAnsi="NTFPreCursivef"/>
                <w:b/>
                <w:sz w:val="32"/>
                <w:szCs w:val="32"/>
              </w:rPr>
              <w:t>Venus</w:t>
            </w:r>
          </w:p>
        </w:tc>
      </w:tr>
    </w:tbl>
    <w:bookmarkStart w:id="0" w:name="_GoBack"/>
    <w:bookmarkEnd w:id="0"/>
    <w:p w:rsidR="000551DD" w:rsidRDefault="006E6544">
      <w:pPr>
        <w:rPr>
          <w:sz w:val="2"/>
          <w:szCs w:val="2"/>
        </w:rPr>
        <w:sectPr w:rsidR="000551DD">
          <w:type w:val="continuous"/>
          <w:pgSz w:w="16840" w:h="11910" w:orient="landscape"/>
          <w:pgMar w:top="500" w:right="440" w:bottom="280" w:left="44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38760" behindDoc="1" locked="0" layoutInCell="1" allowOverlap="1" wp14:anchorId="02FCE44A" wp14:editId="3ACE99A4">
                <wp:simplePos x="0" y="0"/>
                <wp:positionH relativeFrom="page">
                  <wp:posOffset>2930525</wp:posOffset>
                </wp:positionH>
                <wp:positionV relativeFrom="page">
                  <wp:posOffset>327025</wp:posOffset>
                </wp:positionV>
                <wp:extent cx="4830445" cy="772795"/>
                <wp:effectExtent l="0" t="3175" r="1905" b="0"/>
                <wp:wrapNone/>
                <wp:docPr id="407" name="Text 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0445" cy="772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1DD" w:rsidRPr="000F7EAC" w:rsidRDefault="00EA270C">
                            <w:pPr>
                              <w:spacing w:before="20"/>
                              <w:ind w:left="1"/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0F7EAC">
                              <w:rPr>
                                <w:rFonts w:ascii="NTFPreCursivef" w:hAnsi="NTFPreCursivef"/>
                                <w:b/>
                                <w:color w:val="0C497B"/>
                                <w:sz w:val="66"/>
                              </w:rPr>
                              <w:t>The Solar System</w:t>
                            </w:r>
                          </w:p>
                          <w:p w:rsidR="000551DD" w:rsidRDefault="00EA270C">
                            <w:pPr>
                              <w:pStyle w:val="BodyText"/>
                              <w:spacing w:before="72"/>
                              <w:ind w:left="0"/>
                              <w:jc w:val="center"/>
                            </w:pPr>
                            <w:r w:rsidRPr="000F7EAC">
                              <w:rPr>
                                <w:rFonts w:ascii="NTFPreCursivef" w:hAnsi="NTFPreCursivef"/>
                                <w:color w:val="292526"/>
                              </w:rPr>
                              <w:t>Use the word bank provided to label the parts of the solar system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6CD131" id="_x0000_t202" coordsize="21600,21600" o:spt="202" path="m,l,21600r21600,l21600,xe">
                <v:stroke joinstyle="miter"/>
                <v:path gradientshapeok="t" o:connecttype="rect"/>
              </v:shapetype>
              <v:shape id="Text Box 609" o:spid="_x0000_s1026" type="#_x0000_t202" style="position:absolute;margin-left:230.75pt;margin-top:25.75pt;width:380.35pt;height:60.85pt;z-index:-77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" filled="f" stroked="f">
                <v:textbox inset="0,0,0,0">
                  <w:txbxContent>
                    <w:p w:rsidR="000551DD" w:rsidRPr="000F7EAC" w:rsidRDefault="00EA270C">
                      <w:pPr>
                        <w:spacing w:before="20"/>
                        <w:ind w:left="1"/>
                        <w:jc w:val="center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0F7EAC">
                        <w:rPr>
                          <w:rFonts w:ascii="NTFPreCursivef" w:hAnsi="NTFPreCursivef"/>
                          <w:b/>
                          <w:color w:val="0C497B"/>
                          <w:sz w:val="66"/>
                        </w:rPr>
                        <w:t>The Solar System</w:t>
                      </w:r>
                    </w:p>
                    <w:p w:rsidR="000551DD" w:rsidRDefault="00EA270C">
                      <w:pPr>
                        <w:pStyle w:val="BodyText"/>
                        <w:spacing w:before="72"/>
                        <w:ind w:left="0"/>
                        <w:jc w:val="center"/>
                      </w:pPr>
                      <w:r w:rsidRPr="000F7EAC">
                        <w:rPr>
                          <w:rFonts w:ascii="NTFPreCursivef" w:hAnsi="NTFPreCursivef"/>
                          <w:color w:val="292526"/>
                        </w:rPr>
                        <w:t>Use the word bank provided to label the parts of the solar system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51DD" w:rsidRDefault="002C35C0" w:rsidP="000F7EAC">
      <w:pPr>
        <w:rPr>
          <w:sz w:val="2"/>
          <w:szCs w:val="2"/>
        </w:rPr>
      </w:pPr>
      <w:r w:rsidRPr="002C35C0">
        <w:rPr>
          <w:noProof/>
          <w:sz w:val="2"/>
          <w:szCs w:val="2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95296" behindDoc="1" locked="0" layoutInCell="1" allowOverlap="1" wp14:anchorId="2CD1D765" wp14:editId="09411BBB">
                <wp:simplePos x="0" y="0"/>
                <wp:positionH relativeFrom="column">
                  <wp:posOffset>883920</wp:posOffset>
                </wp:positionH>
                <wp:positionV relativeFrom="paragraph">
                  <wp:posOffset>985264</wp:posOffset>
                </wp:positionV>
                <wp:extent cx="427512" cy="0"/>
                <wp:effectExtent l="19050" t="19050" r="10795" b="19050"/>
                <wp:wrapNone/>
                <wp:docPr id="475" name="Lin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7512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E14076" id="Line 538" o:spid="_x0000_s1026" style="position:absolute;flip:x;z-index:-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6pt,77.6pt" to="103.2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" strokecolor="white" strokeweight="3pt"/>
            </w:pict>
          </mc:Fallback>
        </mc:AlternateContent>
      </w:r>
    </w:p>
    <w:sectPr w:rsidR="000551DD" w:rsidSect="000F7EAC">
      <w:headerReference w:type="default" r:id="rId8"/>
      <w:pgSz w:w="16840" w:h="11910" w:orient="landscape"/>
      <w:pgMar w:top="500" w:right="4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273" w:rsidRDefault="00BB0273" w:rsidP="00FE0D0A">
      <w:r>
        <w:separator/>
      </w:r>
    </w:p>
  </w:endnote>
  <w:endnote w:type="continuationSeparator" w:id="0">
    <w:p w:rsidR="00BB0273" w:rsidRDefault="00BB0273" w:rsidP="00FE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0392349-6E38-431A-8EFE-48F6AB68BF6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8C602452-E57E-4750-9D67-CDA5C2B5DF91}"/>
    <w:embedBold r:id="rId3" w:fontKey="{55195ABA-D1F7-41B5-B337-D37ABAA1FA9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259BF57F-C7C9-417A-B758-AFB6B6D3D551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7FDCB119-4759-4DE7-9B69-9A4F5435CAB0}"/>
    <w:embedBold r:id="rId6" w:fontKey="{A1D32E42-0CB6-444F-BD33-0CF50A3683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F31E0C7-8C99-40A1-BD7D-4CE0F0F30D7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273" w:rsidRDefault="00BB0273" w:rsidP="00FE0D0A">
      <w:r>
        <w:separator/>
      </w:r>
    </w:p>
  </w:footnote>
  <w:footnote w:type="continuationSeparator" w:id="0">
    <w:p w:rsidR="00BB0273" w:rsidRDefault="00BB0273" w:rsidP="00FE0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D0A" w:rsidRDefault="00FE0D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1DD"/>
    <w:rsid w:val="00017D00"/>
    <w:rsid w:val="000551DD"/>
    <w:rsid w:val="000D72CB"/>
    <w:rsid w:val="000F7EAC"/>
    <w:rsid w:val="00121FF3"/>
    <w:rsid w:val="00155C76"/>
    <w:rsid w:val="002C35C0"/>
    <w:rsid w:val="003A011D"/>
    <w:rsid w:val="003B468F"/>
    <w:rsid w:val="004122DB"/>
    <w:rsid w:val="00450B7C"/>
    <w:rsid w:val="004E57CA"/>
    <w:rsid w:val="00514D7C"/>
    <w:rsid w:val="00687E02"/>
    <w:rsid w:val="006E6544"/>
    <w:rsid w:val="00A744D5"/>
    <w:rsid w:val="00A809B6"/>
    <w:rsid w:val="00AD20B9"/>
    <w:rsid w:val="00B30C9F"/>
    <w:rsid w:val="00BB0273"/>
    <w:rsid w:val="00CD5C72"/>
    <w:rsid w:val="00E1764F"/>
    <w:rsid w:val="00EA270C"/>
    <w:rsid w:val="00F64628"/>
    <w:rsid w:val="00FE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0B9277"/>
  <w15:docId w15:val="{6ED1D5C2-D3D0-450E-B3FC-D6C738AE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E0D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D0A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E0D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D0A"/>
    <w:rPr>
      <w:rFonts w:ascii="Twinkl" w:eastAsia="Twinkl" w:hAnsi="Twinkl" w:cs="Twinkl"/>
      <w:lang w:val="en-GB" w:eastAsia="en-GB" w:bidi="en-GB"/>
    </w:rPr>
  </w:style>
  <w:style w:type="table" w:styleId="TableGrid">
    <w:name w:val="Table Grid"/>
    <w:basedOn w:val="TableNormal"/>
    <w:uiPriority w:val="39"/>
    <w:rsid w:val="00514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0B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B7C"/>
    <w:rPr>
      <w:rFonts w:ascii="Segoe UI" w:eastAsia="Twinkl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E04ACF7C</Template>
  <TotalTime>1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Fay</dc:creator>
  <cp:lastModifiedBy>clare offill</cp:lastModifiedBy>
  <cp:revision>4</cp:revision>
  <cp:lastPrinted>2021-02-03T12:24:00Z</cp:lastPrinted>
  <dcterms:created xsi:type="dcterms:W3CDTF">2021-01-25T11:10:00Z</dcterms:created>
  <dcterms:modified xsi:type="dcterms:W3CDTF">2021-02-03T12:24:00Z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2019-11-23T00:00:00Z</vt:filetime>
  </property>
</Properties>
</file>