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02A" w:rsidRPr="001C5B4D" w:rsidRDefault="00286439">
      <w:pPr>
        <w:spacing w:before="72"/>
        <w:ind w:left="148" w:right="109"/>
        <w:jc w:val="center"/>
        <w:rPr>
          <w:rFonts w:ascii="NTFPreCursivef" w:hAnsi="NTFPreCursivef"/>
          <w:b/>
          <w:sz w:val="66"/>
        </w:rPr>
      </w:pPr>
      <w:r w:rsidRPr="001C5B4D">
        <w:rPr>
          <w:rFonts w:ascii="NTFPreCursivef" w:hAnsi="NTFPreCursivef"/>
          <w:b/>
          <w:color w:val="231F20"/>
          <w:sz w:val="66"/>
        </w:rPr>
        <w:t>Design a Planet</w:t>
      </w:r>
    </w:p>
    <w:p w:rsidR="00F2202A" w:rsidRPr="001C5B4D" w:rsidRDefault="00286439">
      <w:pPr>
        <w:pStyle w:val="BodyText"/>
        <w:spacing w:before="207"/>
        <w:ind w:left="148" w:right="111"/>
        <w:jc w:val="center"/>
        <w:rPr>
          <w:rFonts w:ascii="NTFPreCursivef" w:hAnsi="NTFPreCursivef"/>
        </w:rPr>
      </w:pPr>
      <w:r w:rsidRPr="001C5B4D">
        <w:rPr>
          <w:rFonts w:ascii="NTFPreCursivef" w:hAnsi="NTFPreCursivef"/>
          <w:color w:val="292526"/>
        </w:rPr>
        <w:t>You have discovered a brand new planet! Complete an astronaut report to send to Mission Control about what</w:t>
      </w:r>
    </w:p>
    <w:p w:rsidR="00F2202A" w:rsidRPr="001C5B4D" w:rsidRDefault="00F2202A">
      <w:pPr>
        <w:jc w:val="center"/>
        <w:rPr>
          <w:rFonts w:ascii="NTFPreCursivef" w:hAnsi="NTFPreCursivef"/>
        </w:rPr>
        <w:sectPr w:rsidR="00F2202A" w:rsidRPr="001C5B4D">
          <w:type w:val="continuous"/>
          <w:pgSz w:w="17180" w:h="12250" w:orient="landscape"/>
          <w:pgMar w:top="640" w:right="640" w:bottom="280" w:left="600" w:header="720" w:footer="720" w:gutter="0"/>
          <w:cols w:space="720"/>
        </w:sectPr>
      </w:pPr>
    </w:p>
    <w:p w:rsidR="00F2202A" w:rsidRPr="001C5B4D" w:rsidRDefault="001C5B4D">
      <w:pPr>
        <w:pStyle w:val="BodyText"/>
        <w:spacing w:before="36"/>
        <w:ind w:left="306"/>
        <w:rPr>
          <w:rFonts w:ascii="NTFPreCursivef" w:hAnsi="NTFPreCursivef"/>
        </w:rPr>
      </w:pPr>
      <w:r w:rsidRPr="001C5B4D">
        <w:rPr>
          <w:rFonts w:ascii="NTFPreCursivef" w:hAnsi="NTFPreCursivef"/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7727315</wp:posOffset>
                </wp:positionH>
                <wp:positionV relativeFrom="paragraph">
                  <wp:posOffset>311150</wp:posOffset>
                </wp:positionV>
                <wp:extent cx="2725420" cy="5064125"/>
                <wp:effectExtent l="2540" t="5715" r="5715" b="6985"/>
                <wp:wrapNone/>
                <wp:docPr id="1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5064125"/>
                          <a:chOff x="12169" y="490"/>
                          <a:chExt cx="4292" cy="7975"/>
                        </a:xfrm>
                      </wpg:grpSpPr>
                      <pic:pic xmlns:pic="http://schemas.openxmlformats.org/drawingml/2006/picture">
                        <pic:nvPicPr>
                          <pic:cNvPr id="2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8" y="5680"/>
                            <a:ext cx="4083" cy="27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31"/>
                        <wps:cNvSpPr>
                          <a:spLocks/>
                        </wps:cNvSpPr>
                        <wps:spPr bwMode="auto">
                          <a:xfrm>
                            <a:off x="12188" y="510"/>
                            <a:ext cx="4252" cy="7935"/>
                          </a:xfrm>
                          <a:custGeom>
                            <a:avLst/>
                            <a:gdLst>
                              <a:gd name="T0" fmla="+- 0 12429 12189"/>
                              <a:gd name="T1" fmla="*/ T0 w 4252"/>
                              <a:gd name="T2" fmla="+- 0 510 510"/>
                              <a:gd name="T3" fmla="*/ 510 h 7935"/>
                              <a:gd name="T4" fmla="+- 0 12290 12189"/>
                              <a:gd name="T5" fmla="*/ T4 w 4252"/>
                              <a:gd name="T6" fmla="+- 0 514 510"/>
                              <a:gd name="T7" fmla="*/ 514 h 7935"/>
                              <a:gd name="T8" fmla="+- 0 12219 12189"/>
                              <a:gd name="T9" fmla="*/ T8 w 4252"/>
                              <a:gd name="T10" fmla="+- 0 540 510"/>
                              <a:gd name="T11" fmla="*/ 540 h 7935"/>
                              <a:gd name="T12" fmla="+- 0 12193 12189"/>
                              <a:gd name="T13" fmla="*/ T12 w 4252"/>
                              <a:gd name="T14" fmla="+- 0 611 510"/>
                              <a:gd name="T15" fmla="*/ 611 h 7935"/>
                              <a:gd name="T16" fmla="+- 0 12189 12189"/>
                              <a:gd name="T17" fmla="*/ T16 w 4252"/>
                              <a:gd name="T18" fmla="+- 0 750 510"/>
                              <a:gd name="T19" fmla="*/ 750 h 7935"/>
                              <a:gd name="T20" fmla="+- 0 12189 12189"/>
                              <a:gd name="T21" fmla="*/ T20 w 4252"/>
                              <a:gd name="T22" fmla="+- 0 8204 510"/>
                              <a:gd name="T23" fmla="*/ 8204 h 7935"/>
                              <a:gd name="T24" fmla="+- 0 12193 12189"/>
                              <a:gd name="T25" fmla="*/ T24 w 4252"/>
                              <a:gd name="T26" fmla="+- 0 8343 510"/>
                              <a:gd name="T27" fmla="*/ 8343 h 7935"/>
                              <a:gd name="T28" fmla="+- 0 12219 12189"/>
                              <a:gd name="T29" fmla="*/ T28 w 4252"/>
                              <a:gd name="T30" fmla="+- 0 8414 510"/>
                              <a:gd name="T31" fmla="*/ 8414 h 7935"/>
                              <a:gd name="T32" fmla="+- 0 12290 12189"/>
                              <a:gd name="T33" fmla="*/ T32 w 4252"/>
                              <a:gd name="T34" fmla="+- 0 8440 510"/>
                              <a:gd name="T35" fmla="*/ 8440 h 7935"/>
                              <a:gd name="T36" fmla="+- 0 12429 12189"/>
                              <a:gd name="T37" fmla="*/ T36 w 4252"/>
                              <a:gd name="T38" fmla="+- 0 8444 510"/>
                              <a:gd name="T39" fmla="*/ 8444 h 7935"/>
                              <a:gd name="T40" fmla="+- 0 16201 12189"/>
                              <a:gd name="T41" fmla="*/ T40 w 4252"/>
                              <a:gd name="T42" fmla="+- 0 8444 510"/>
                              <a:gd name="T43" fmla="*/ 8444 h 7935"/>
                              <a:gd name="T44" fmla="+- 0 16340 12189"/>
                              <a:gd name="T45" fmla="*/ T44 w 4252"/>
                              <a:gd name="T46" fmla="+- 0 8440 510"/>
                              <a:gd name="T47" fmla="*/ 8440 h 7935"/>
                              <a:gd name="T48" fmla="+- 0 16411 12189"/>
                              <a:gd name="T49" fmla="*/ T48 w 4252"/>
                              <a:gd name="T50" fmla="+- 0 8414 510"/>
                              <a:gd name="T51" fmla="*/ 8414 h 7935"/>
                              <a:gd name="T52" fmla="+- 0 16437 12189"/>
                              <a:gd name="T53" fmla="*/ T52 w 4252"/>
                              <a:gd name="T54" fmla="+- 0 8343 510"/>
                              <a:gd name="T55" fmla="*/ 8343 h 7935"/>
                              <a:gd name="T56" fmla="+- 0 16441 12189"/>
                              <a:gd name="T57" fmla="*/ T56 w 4252"/>
                              <a:gd name="T58" fmla="+- 0 8204 510"/>
                              <a:gd name="T59" fmla="*/ 8204 h 7935"/>
                              <a:gd name="T60" fmla="+- 0 16441 12189"/>
                              <a:gd name="T61" fmla="*/ T60 w 4252"/>
                              <a:gd name="T62" fmla="+- 0 750 510"/>
                              <a:gd name="T63" fmla="*/ 750 h 7935"/>
                              <a:gd name="T64" fmla="+- 0 16437 12189"/>
                              <a:gd name="T65" fmla="*/ T64 w 4252"/>
                              <a:gd name="T66" fmla="+- 0 611 510"/>
                              <a:gd name="T67" fmla="*/ 611 h 7935"/>
                              <a:gd name="T68" fmla="+- 0 16411 12189"/>
                              <a:gd name="T69" fmla="*/ T68 w 4252"/>
                              <a:gd name="T70" fmla="+- 0 540 510"/>
                              <a:gd name="T71" fmla="*/ 540 h 7935"/>
                              <a:gd name="T72" fmla="+- 0 16340 12189"/>
                              <a:gd name="T73" fmla="*/ T72 w 4252"/>
                              <a:gd name="T74" fmla="+- 0 514 510"/>
                              <a:gd name="T75" fmla="*/ 514 h 7935"/>
                              <a:gd name="T76" fmla="+- 0 16201 12189"/>
                              <a:gd name="T77" fmla="*/ T76 w 4252"/>
                              <a:gd name="T78" fmla="+- 0 510 510"/>
                              <a:gd name="T79" fmla="*/ 510 h 7935"/>
                              <a:gd name="T80" fmla="+- 0 12429 12189"/>
                              <a:gd name="T81" fmla="*/ T80 w 4252"/>
                              <a:gd name="T82" fmla="+- 0 510 510"/>
                              <a:gd name="T83" fmla="*/ 510 h 7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2" h="7935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694"/>
                                </a:lnTo>
                                <a:lnTo>
                                  <a:pt x="4" y="7833"/>
                                </a:lnTo>
                                <a:lnTo>
                                  <a:pt x="30" y="7904"/>
                                </a:lnTo>
                                <a:lnTo>
                                  <a:pt x="101" y="7930"/>
                                </a:lnTo>
                                <a:lnTo>
                                  <a:pt x="240" y="7934"/>
                                </a:lnTo>
                                <a:lnTo>
                                  <a:pt x="4012" y="7934"/>
                                </a:lnTo>
                                <a:lnTo>
                                  <a:pt x="4151" y="7930"/>
                                </a:lnTo>
                                <a:lnTo>
                                  <a:pt x="4222" y="7904"/>
                                </a:lnTo>
                                <a:lnTo>
                                  <a:pt x="4248" y="7833"/>
                                </a:lnTo>
                                <a:lnTo>
                                  <a:pt x="4252" y="7694"/>
                                </a:lnTo>
                                <a:lnTo>
                                  <a:pt x="4252" y="240"/>
                                </a:lnTo>
                                <a:lnTo>
                                  <a:pt x="4248" y="101"/>
                                </a:lnTo>
                                <a:lnTo>
                                  <a:pt x="4222" y="30"/>
                                </a:lnTo>
                                <a:lnTo>
                                  <a:pt x="4151" y="4"/>
                                </a:lnTo>
                                <a:lnTo>
                                  <a:pt x="401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12359" y="1945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2359" y="2445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2359" y="3785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2359" y="4285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2359" y="4785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2359" y="5285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2208" y="530"/>
                            <a:ext cx="4212" cy="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02A" w:rsidRPr="001C5B4D" w:rsidRDefault="00286439">
                              <w:pPr>
                                <w:spacing w:before="87"/>
                                <w:ind w:left="149"/>
                                <w:rPr>
                                  <w:rFonts w:ascii="NTFPreCursivef" w:hAnsi="NTFPreCursivef"/>
                                  <w:b/>
                                  <w:sz w:val="32"/>
                                </w:rPr>
                              </w:pPr>
                              <w:bookmarkStart w:id="0" w:name="_GoBack"/>
                              <w:r w:rsidRPr="001C5B4D">
                                <w:rPr>
                                  <w:rFonts w:ascii="NTFPreCursivef" w:hAnsi="NTFPreCursivef"/>
                                  <w:b/>
                                  <w:color w:val="292526"/>
                                  <w:sz w:val="32"/>
                                </w:rPr>
                                <w:t>Surface</w:t>
                              </w:r>
                            </w:p>
                            <w:p w:rsidR="00F2202A" w:rsidRPr="001C5B4D" w:rsidRDefault="00286439">
                              <w:pPr>
                                <w:tabs>
                                  <w:tab w:val="left" w:pos="4061"/>
                                </w:tabs>
                                <w:spacing w:before="116"/>
                                <w:ind w:left="149"/>
                                <w:rPr>
                                  <w:rFonts w:ascii="NTFPreCursivef" w:hAnsi="NTFPreCursivef"/>
                                  <w:sz w:val="32"/>
                                </w:rPr>
                              </w:pP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</w:rPr>
                                <w:t>Materials: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  <w:u w:val="single" w:color="292526"/>
                                </w:rPr>
                                <w:t xml:space="preserve"> 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</w:p>
                            <w:p w:rsidR="00F2202A" w:rsidRPr="001C5B4D" w:rsidRDefault="00F2202A">
                              <w:pPr>
                                <w:rPr>
                                  <w:rFonts w:ascii="NTFPreCursivef" w:hAnsi="NTFPreCursivef"/>
                                  <w:b/>
                                  <w:sz w:val="38"/>
                                </w:rPr>
                              </w:pPr>
                            </w:p>
                            <w:p w:rsidR="00F2202A" w:rsidRPr="001C5B4D" w:rsidRDefault="00F2202A">
                              <w:pPr>
                                <w:rPr>
                                  <w:rFonts w:ascii="NTFPreCursivef" w:hAnsi="NTFPreCursivef"/>
                                  <w:b/>
                                  <w:sz w:val="38"/>
                                </w:rPr>
                              </w:pPr>
                            </w:p>
                            <w:p w:rsidR="00F2202A" w:rsidRPr="001C5B4D" w:rsidRDefault="00F2202A">
                              <w:pPr>
                                <w:spacing w:before="2"/>
                                <w:rPr>
                                  <w:rFonts w:ascii="NTFPreCursivef" w:hAnsi="NTFPreCursivef"/>
                                  <w:b/>
                                  <w:sz w:val="31"/>
                                </w:rPr>
                              </w:pPr>
                            </w:p>
                            <w:p w:rsidR="00F2202A" w:rsidRPr="001C5B4D" w:rsidRDefault="00286439">
                              <w:pPr>
                                <w:ind w:left="149"/>
                                <w:rPr>
                                  <w:rFonts w:ascii="NTFPreCursivef" w:hAnsi="NTFPreCursivef"/>
                                  <w:sz w:val="32"/>
                                </w:rPr>
                              </w:pP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</w:rPr>
                                <w:t>Signs of life (water, oxygen):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left:0;text-align:left;margin-left:608.45pt;margin-top:24.5pt;width:214.6pt;height:398.75pt;z-index:251653632;mso-position-horizontal-relative:page" coordorigin="12169,490" coordsize="4292,7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2358;top:5680;width:4083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">
                  <v:imagedata r:id="rId7" o:title=""/>
                </v:shape>
                <v:shape id="Freeform 31" o:spid="_x0000_s1028" style="position:absolute;left:12188;top:510;width:4252;height:7935;visibility:visible;mso-wrap-style:square;v-text-anchor:top" coordsize="4252,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" path="m240,l101,4,30,30,4,101,,240,,7694r4,139l30,7904r71,26l240,7934r3772,l4151,7930r71,-26l4248,7833r4,-139l4252,240r-4,-139l4222,30,4151,4,4012,,240,xe" filled="f" strokecolor="#231f20" strokeweight="2pt">
                  <v:path arrowok="t" o:connecttype="custom" o:connectlocs="240,510;101,514;30,540;4,611;0,750;0,8204;4,8343;30,8414;101,8440;240,8444;4012,8444;4151,8440;4222,8414;4248,8343;4252,8204;4252,750;4248,611;4222,540;4151,514;4012,510;240,510" o:connectangles="0,0,0,0,0,0,0,0,0,0,0,0,0,0,0,0,0,0,0,0,0"/>
                </v:shape>
                <v:line id="Line 30" o:spid="_x0000_s1029" style="position:absolute;visibility:visible;mso-wrap-style:square" from="12359,1945" to="16271,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" strokecolor="#292526" strokeweight=".8pt"/>
                <v:line id="Line 29" o:spid="_x0000_s1030" style="position:absolute;visibility:visible;mso-wrap-style:square" from="12359,2445" to="16271,2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" strokecolor="#292526" strokeweight=".8pt"/>
                <v:line id="Line 28" o:spid="_x0000_s1031" style="position:absolute;visibility:visible;mso-wrap-style:square" from="12359,3785" to="16271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" strokecolor="#292526" strokeweight=".8pt"/>
                <v:line id="Line 27" o:spid="_x0000_s1032" style="position:absolute;visibility:visible;mso-wrap-style:square" from="12359,4285" to="16271,4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" strokecolor="#292526" strokeweight=".8pt"/>
                <v:line id="Line 26" o:spid="_x0000_s1033" style="position:absolute;visibility:visible;mso-wrap-style:square" from="12359,4785" to="16271,4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" strokecolor="#292526" strokeweight=".8pt"/>
                <v:line id="Line 25" o:spid="_x0000_s1034" style="position:absolute;visibility:visible;mso-wrap-style:square" from="12359,5285" to="16271,5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" strokecolor="#292526" strokeweight=".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35" type="#_x0000_t202" style="position:absolute;left:12208;top:530;width:4212;height:7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F2202A" w:rsidRPr="001C5B4D" w:rsidRDefault="00286439">
                        <w:pPr>
                          <w:spacing w:before="87"/>
                          <w:ind w:left="149"/>
                          <w:rPr>
                            <w:rFonts w:ascii="NTFPreCursivef" w:hAnsi="NTFPreCursivef"/>
                            <w:b/>
                            <w:sz w:val="32"/>
                          </w:rPr>
                        </w:pPr>
                        <w:bookmarkStart w:id="1" w:name="_GoBack"/>
                        <w:r w:rsidRPr="001C5B4D">
                          <w:rPr>
                            <w:rFonts w:ascii="NTFPreCursivef" w:hAnsi="NTFPreCursivef"/>
                            <w:b/>
                            <w:color w:val="292526"/>
                            <w:sz w:val="32"/>
                          </w:rPr>
                          <w:t>Surface</w:t>
                        </w:r>
                      </w:p>
                      <w:p w:rsidR="00F2202A" w:rsidRPr="001C5B4D" w:rsidRDefault="00286439">
                        <w:pPr>
                          <w:tabs>
                            <w:tab w:val="left" w:pos="4061"/>
                          </w:tabs>
                          <w:spacing w:before="116"/>
                          <w:ind w:left="149"/>
                          <w:rPr>
                            <w:rFonts w:ascii="NTFPreCursivef" w:hAnsi="NTFPreCursivef"/>
                            <w:sz w:val="32"/>
                          </w:rPr>
                        </w:pP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</w:rPr>
                          <w:t>Materials: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pacing w:val="-1"/>
                            <w:sz w:val="32"/>
                          </w:rPr>
                          <w:t xml:space="preserve"> 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  <w:u w:val="single" w:color="292526"/>
                          </w:rPr>
                          <w:t xml:space="preserve"> 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</w:p>
                      <w:p w:rsidR="00F2202A" w:rsidRPr="001C5B4D" w:rsidRDefault="00F2202A">
                        <w:pPr>
                          <w:rPr>
                            <w:rFonts w:ascii="NTFPreCursivef" w:hAnsi="NTFPreCursivef"/>
                            <w:b/>
                            <w:sz w:val="38"/>
                          </w:rPr>
                        </w:pPr>
                      </w:p>
                      <w:p w:rsidR="00F2202A" w:rsidRPr="001C5B4D" w:rsidRDefault="00F2202A">
                        <w:pPr>
                          <w:rPr>
                            <w:rFonts w:ascii="NTFPreCursivef" w:hAnsi="NTFPreCursivef"/>
                            <w:b/>
                            <w:sz w:val="38"/>
                          </w:rPr>
                        </w:pPr>
                      </w:p>
                      <w:p w:rsidR="00F2202A" w:rsidRPr="001C5B4D" w:rsidRDefault="00F2202A">
                        <w:pPr>
                          <w:spacing w:before="2"/>
                          <w:rPr>
                            <w:rFonts w:ascii="NTFPreCursivef" w:hAnsi="NTFPreCursivef"/>
                            <w:b/>
                            <w:sz w:val="31"/>
                          </w:rPr>
                        </w:pPr>
                      </w:p>
                      <w:p w:rsidR="00F2202A" w:rsidRPr="001C5B4D" w:rsidRDefault="00286439">
                        <w:pPr>
                          <w:ind w:left="149"/>
                          <w:rPr>
                            <w:rFonts w:ascii="NTFPreCursivef" w:hAnsi="NTFPreCursivef"/>
                            <w:sz w:val="32"/>
                          </w:rPr>
                        </w:pP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</w:rPr>
                          <w:t>Signs of life (water, oxygen):</w:t>
                        </w:r>
                        <w:bookmarkEnd w:id="1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1C5B4D">
        <w:rPr>
          <w:rFonts w:ascii="NTFPreCursivef" w:hAnsi="NTFPreCursivef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419100</wp:posOffset>
                </wp:positionV>
                <wp:extent cx="2725420" cy="1739265"/>
                <wp:effectExtent l="7620" t="8890" r="635" b="4445"/>
                <wp:wrapNone/>
                <wp:docPr id="1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1739265"/>
                          <a:chOff x="717" y="660"/>
                          <a:chExt cx="4292" cy="2739"/>
                        </a:xfrm>
                      </wpg:grpSpPr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736" y="679"/>
                            <a:ext cx="4252" cy="2699"/>
                          </a:xfrm>
                          <a:custGeom>
                            <a:avLst/>
                            <a:gdLst>
                              <a:gd name="T0" fmla="+- 0 977 737"/>
                              <a:gd name="T1" fmla="*/ T0 w 4252"/>
                              <a:gd name="T2" fmla="+- 0 680 680"/>
                              <a:gd name="T3" fmla="*/ 680 h 2699"/>
                              <a:gd name="T4" fmla="+- 0 838 737"/>
                              <a:gd name="T5" fmla="*/ T4 w 4252"/>
                              <a:gd name="T6" fmla="+- 0 684 680"/>
                              <a:gd name="T7" fmla="*/ 684 h 2699"/>
                              <a:gd name="T8" fmla="+- 0 767 737"/>
                              <a:gd name="T9" fmla="*/ T8 w 4252"/>
                              <a:gd name="T10" fmla="+- 0 710 680"/>
                              <a:gd name="T11" fmla="*/ 710 h 2699"/>
                              <a:gd name="T12" fmla="+- 0 740 737"/>
                              <a:gd name="T13" fmla="*/ T12 w 4252"/>
                              <a:gd name="T14" fmla="+- 0 781 680"/>
                              <a:gd name="T15" fmla="*/ 781 h 2699"/>
                              <a:gd name="T16" fmla="+- 0 737 737"/>
                              <a:gd name="T17" fmla="*/ T16 w 4252"/>
                              <a:gd name="T18" fmla="+- 0 920 680"/>
                              <a:gd name="T19" fmla="*/ 920 h 2699"/>
                              <a:gd name="T20" fmla="+- 0 737 737"/>
                              <a:gd name="T21" fmla="*/ T20 w 4252"/>
                              <a:gd name="T22" fmla="+- 0 3139 680"/>
                              <a:gd name="T23" fmla="*/ 3139 h 2699"/>
                              <a:gd name="T24" fmla="+- 0 740 737"/>
                              <a:gd name="T25" fmla="*/ T24 w 4252"/>
                              <a:gd name="T26" fmla="+- 0 3277 680"/>
                              <a:gd name="T27" fmla="*/ 3277 h 2699"/>
                              <a:gd name="T28" fmla="+- 0 767 737"/>
                              <a:gd name="T29" fmla="*/ T28 w 4252"/>
                              <a:gd name="T30" fmla="+- 0 3349 680"/>
                              <a:gd name="T31" fmla="*/ 3349 h 2699"/>
                              <a:gd name="T32" fmla="+- 0 838 737"/>
                              <a:gd name="T33" fmla="*/ T32 w 4252"/>
                              <a:gd name="T34" fmla="+- 0 3375 680"/>
                              <a:gd name="T35" fmla="*/ 3375 h 2699"/>
                              <a:gd name="T36" fmla="+- 0 977 737"/>
                              <a:gd name="T37" fmla="*/ T36 w 4252"/>
                              <a:gd name="T38" fmla="+- 0 3379 680"/>
                              <a:gd name="T39" fmla="*/ 3379 h 2699"/>
                              <a:gd name="T40" fmla="+- 0 4749 737"/>
                              <a:gd name="T41" fmla="*/ T40 w 4252"/>
                              <a:gd name="T42" fmla="+- 0 3379 680"/>
                              <a:gd name="T43" fmla="*/ 3379 h 2699"/>
                              <a:gd name="T44" fmla="+- 0 4887 737"/>
                              <a:gd name="T45" fmla="*/ T44 w 4252"/>
                              <a:gd name="T46" fmla="+- 0 3375 680"/>
                              <a:gd name="T47" fmla="*/ 3375 h 2699"/>
                              <a:gd name="T48" fmla="+- 0 4959 737"/>
                              <a:gd name="T49" fmla="*/ T48 w 4252"/>
                              <a:gd name="T50" fmla="+- 0 3349 680"/>
                              <a:gd name="T51" fmla="*/ 3349 h 2699"/>
                              <a:gd name="T52" fmla="+- 0 4985 737"/>
                              <a:gd name="T53" fmla="*/ T52 w 4252"/>
                              <a:gd name="T54" fmla="+- 0 3277 680"/>
                              <a:gd name="T55" fmla="*/ 3277 h 2699"/>
                              <a:gd name="T56" fmla="+- 0 4989 737"/>
                              <a:gd name="T57" fmla="*/ T56 w 4252"/>
                              <a:gd name="T58" fmla="+- 0 3139 680"/>
                              <a:gd name="T59" fmla="*/ 3139 h 2699"/>
                              <a:gd name="T60" fmla="+- 0 4989 737"/>
                              <a:gd name="T61" fmla="*/ T60 w 4252"/>
                              <a:gd name="T62" fmla="+- 0 920 680"/>
                              <a:gd name="T63" fmla="*/ 920 h 2699"/>
                              <a:gd name="T64" fmla="+- 0 4985 737"/>
                              <a:gd name="T65" fmla="*/ T64 w 4252"/>
                              <a:gd name="T66" fmla="+- 0 781 680"/>
                              <a:gd name="T67" fmla="*/ 781 h 2699"/>
                              <a:gd name="T68" fmla="+- 0 4959 737"/>
                              <a:gd name="T69" fmla="*/ T68 w 4252"/>
                              <a:gd name="T70" fmla="+- 0 710 680"/>
                              <a:gd name="T71" fmla="*/ 710 h 2699"/>
                              <a:gd name="T72" fmla="+- 0 4887 737"/>
                              <a:gd name="T73" fmla="*/ T72 w 4252"/>
                              <a:gd name="T74" fmla="+- 0 684 680"/>
                              <a:gd name="T75" fmla="*/ 684 h 2699"/>
                              <a:gd name="T76" fmla="+- 0 4749 737"/>
                              <a:gd name="T77" fmla="*/ T76 w 4252"/>
                              <a:gd name="T78" fmla="+- 0 680 680"/>
                              <a:gd name="T79" fmla="*/ 680 h 2699"/>
                              <a:gd name="T80" fmla="+- 0 977 737"/>
                              <a:gd name="T81" fmla="*/ T80 w 4252"/>
                              <a:gd name="T82" fmla="+- 0 680 680"/>
                              <a:gd name="T83" fmla="*/ 680 h 2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2" h="2699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2459"/>
                                </a:lnTo>
                                <a:lnTo>
                                  <a:pt x="3" y="2597"/>
                                </a:lnTo>
                                <a:lnTo>
                                  <a:pt x="30" y="2669"/>
                                </a:lnTo>
                                <a:lnTo>
                                  <a:pt x="101" y="2695"/>
                                </a:lnTo>
                                <a:lnTo>
                                  <a:pt x="240" y="2699"/>
                                </a:lnTo>
                                <a:lnTo>
                                  <a:pt x="4012" y="2699"/>
                                </a:lnTo>
                                <a:lnTo>
                                  <a:pt x="4150" y="2695"/>
                                </a:lnTo>
                                <a:lnTo>
                                  <a:pt x="4222" y="2669"/>
                                </a:lnTo>
                                <a:lnTo>
                                  <a:pt x="4248" y="2597"/>
                                </a:lnTo>
                                <a:lnTo>
                                  <a:pt x="4252" y="2459"/>
                                </a:lnTo>
                                <a:lnTo>
                                  <a:pt x="4252" y="240"/>
                                </a:lnTo>
                                <a:lnTo>
                                  <a:pt x="4248" y="101"/>
                                </a:lnTo>
                                <a:lnTo>
                                  <a:pt x="4222" y="30"/>
                                </a:lnTo>
                                <a:lnTo>
                                  <a:pt x="4150" y="4"/>
                                </a:lnTo>
                                <a:lnTo>
                                  <a:pt x="401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56" y="699"/>
                            <a:ext cx="4212" cy="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02A" w:rsidRPr="001C5B4D" w:rsidRDefault="00286439">
                              <w:pPr>
                                <w:spacing w:before="57"/>
                                <w:ind w:left="150"/>
                                <w:rPr>
                                  <w:rFonts w:ascii="NTFPreCursivef" w:hAnsi="NTFPreCursivef"/>
                                  <w:b/>
                                  <w:sz w:val="32"/>
                                </w:rPr>
                              </w:pPr>
                              <w:r w:rsidRPr="001C5B4D">
                                <w:rPr>
                                  <w:rFonts w:ascii="NTFPreCursivef" w:hAnsi="NTFPreCursivef"/>
                                  <w:b/>
                                  <w:color w:val="292526"/>
                                  <w:sz w:val="32"/>
                                </w:rPr>
                                <w:t>Key Facts</w:t>
                              </w:r>
                            </w:p>
                            <w:p w:rsidR="00F2202A" w:rsidRDefault="00286439">
                              <w:pPr>
                                <w:tabs>
                                  <w:tab w:val="left" w:pos="4062"/>
                                </w:tabs>
                                <w:spacing w:before="116" w:line="417" w:lineRule="auto"/>
                                <w:ind w:left="150" w:right="147"/>
                                <w:jc w:val="both"/>
                                <w:rPr>
                                  <w:sz w:val="32"/>
                                </w:rPr>
                              </w:pP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</w:rPr>
                                <w:t>Colour: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</w:rPr>
                                <w:t xml:space="preserve"> Size: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</w:rPr>
                                <w:t xml:space="preserve"> Number of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 w:rsidRPr="001C5B4D">
                                <w:rPr>
                                  <w:rFonts w:ascii="NTFPreCursivef" w:hAnsi="NTFPreCursivef"/>
                                  <w:color w:val="292526"/>
                                  <w:sz w:val="32"/>
                                </w:rPr>
                                <w:t>moons:</w:t>
                              </w:r>
                              <w:r>
                                <w:rPr>
                                  <w:color w:val="292526"/>
                                  <w:sz w:val="32"/>
                                  <w:u w:val="single" w:color="292526"/>
                                </w:rPr>
                                <w:t xml:space="preserve"> </w:t>
                              </w:r>
                              <w:r>
                                <w:rPr>
                                  <w:color w:val="292526"/>
                                  <w:sz w:val="32"/>
                                  <w:u w:val="single" w:color="29252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6" style="position:absolute;left:0;text-align:left;margin-left:35.85pt;margin-top:33pt;width:214.6pt;height:136.95pt;z-index:251655680;mso-position-horizontal-relative:page" coordorigin="717,660" coordsize="4292,2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">
                <v:shape id="Freeform 22" o:spid="_x0000_s1037" style="position:absolute;left:736;top:679;width:4252;height:2699;visibility:visible;mso-wrap-style:square;v-text-anchor:top" coordsize="4252,2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" path="m240,l101,4,30,30,3,101,,240,,2459r3,138l30,2669r71,26l240,2699r3772,l4150,2695r72,-26l4248,2597r4,-138l4252,240r-4,-139l4222,30,4150,4,4012,,240,xe" filled="f" strokecolor="#231f20" strokeweight="2pt">
                  <v:path arrowok="t" o:connecttype="custom" o:connectlocs="240,680;101,684;30,710;3,781;0,920;0,3139;3,3277;30,3349;101,3375;240,3379;4012,3379;4150,3375;4222,3349;4248,3277;4252,3139;4252,920;4248,781;4222,710;4150,684;4012,680;240,680" o:connectangles="0,0,0,0,0,0,0,0,0,0,0,0,0,0,0,0,0,0,0,0,0"/>
                </v:shape>
                <v:shape id="Text Box 21" o:spid="_x0000_s1038" type="#_x0000_t202" style="position:absolute;left:756;top:699;width:4212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F2202A" w:rsidRPr="001C5B4D" w:rsidRDefault="00286439">
                        <w:pPr>
                          <w:spacing w:before="57"/>
                          <w:ind w:left="150"/>
                          <w:rPr>
                            <w:rFonts w:ascii="NTFPreCursivef" w:hAnsi="NTFPreCursivef"/>
                            <w:b/>
                            <w:sz w:val="32"/>
                          </w:rPr>
                        </w:pPr>
                        <w:r w:rsidRPr="001C5B4D">
                          <w:rPr>
                            <w:rFonts w:ascii="NTFPreCursivef" w:hAnsi="NTFPreCursivef"/>
                            <w:b/>
                            <w:color w:val="292526"/>
                            <w:sz w:val="32"/>
                          </w:rPr>
                          <w:t>Key Facts</w:t>
                        </w:r>
                      </w:p>
                      <w:p w:rsidR="00F2202A" w:rsidRDefault="00286439">
                        <w:pPr>
                          <w:tabs>
                            <w:tab w:val="left" w:pos="4062"/>
                          </w:tabs>
                          <w:spacing w:before="116" w:line="417" w:lineRule="auto"/>
                          <w:ind w:left="150" w:right="147"/>
                          <w:jc w:val="both"/>
                          <w:rPr>
                            <w:sz w:val="32"/>
                          </w:rPr>
                        </w:pP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</w:rPr>
                          <w:t>Colour: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</w:rPr>
                          <w:t xml:space="preserve"> Size: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</w:rPr>
                          <w:t xml:space="preserve"> Number of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pacing w:val="-2"/>
                            <w:sz w:val="32"/>
                          </w:rPr>
                          <w:t xml:space="preserve"> </w:t>
                        </w:r>
                        <w:r w:rsidRPr="001C5B4D">
                          <w:rPr>
                            <w:rFonts w:ascii="NTFPreCursivef" w:hAnsi="NTFPreCursivef"/>
                            <w:color w:val="292526"/>
                            <w:sz w:val="32"/>
                          </w:rPr>
                          <w:t>moons:</w:t>
                        </w:r>
                        <w:r>
                          <w:rPr>
                            <w:color w:val="292526"/>
                            <w:sz w:val="32"/>
                            <w:u w:val="single" w:color="292526"/>
                          </w:rPr>
                          <w:t xml:space="preserve"> </w:t>
                        </w:r>
                        <w:r>
                          <w:rPr>
                            <w:color w:val="292526"/>
                            <w:sz w:val="32"/>
                            <w:u w:val="single" w:color="29252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86439" w:rsidRPr="001C5B4D">
        <w:rPr>
          <w:rFonts w:ascii="NTFPreCursivef" w:hAnsi="NTFPreCursivef"/>
          <w:color w:val="292526"/>
        </w:rPr>
        <w:t>you have found.</w:t>
      </w:r>
    </w:p>
    <w:p w:rsidR="00F2202A" w:rsidRPr="001C5B4D" w:rsidRDefault="00286439">
      <w:pPr>
        <w:tabs>
          <w:tab w:val="left" w:pos="6064"/>
        </w:tabs>
        <w:spacing w:before="264"/>
        <w:ind w:left="306"/>
        <w:rPr>
          <w:rFonts w:ascii="NTFPreCursivef" w:hAnsi="NTFPreCursivef"/>
          <w:b/>
          <w:sz w:val="36"/>
        </w:rPr>
      </w:pPr>
      <w:r w:rsidRPr="001C5B4D">
        <w:rPr>
          <w:rFonts w:ascii="NTFPreCursivef" w:hAnsi="NTFPreCursivef"/>
        </w:rPr>
        <w:br w:type="column"/>
      </w:r>
      <w:r w:rsidRPr="001C5B4D">
        <w:rPr>
          <w:rFonts w:ascii="NTFPreCursivef" w:hAnsi="NTFPreCursivef"/>
          <w:b/>
          <w:color w:val="292526"/>
          <w:sz w:val="36"/>
        </w:rPr>
        <w:lastRenderedPageBreak/>
        <w:t>Name of</w:t>
      </w:r>
      <w:r w:rsidRPr="001C5B4D">
        <w:rPr>
          <w:rFonts w:ascii="NTFPreCursivef" w:hAnsi="NTFPreCursivef"/>
          <w:b/>
          <w:color w:val="292526"/>
          <w:spacing w:val="2"/>
          <w:sz w:val="36"/>
        </w:rPr>
        <w:t xml:space="preserve"> </w:t>
      </w:r>
      <w:r w:rsidRPr="001C5B4D">
        <w:rPr>
          <w:rFonts w:ascii="NTFPreCursivef" w:hAnsi="NTFPreCursivef"/>
          <w:b/>
          <w:color w:val="292526"/>
          <w:sz w:val="36"/>
        </w:rPr>
        <w:t>Planet:</w:t>
      </w:r>
      <w:r w:rsidRPr="001C5B4D">
        <w:rPr>
          <w:rFonts w:ascii="NTFPreCursivef" w:hAnsi="NTFPreCursivef"/>
          <w:b/>
          <w:color w:val="292526"/>
          <w:sz w:val="36"/>
          <w:u w:val="single" w:color="292526"/>
        </w:rPr>
        <w:t xml:space="preserve"> </w:t>
      </w:r>
      <w:r w:rsidRPr="001C5B4D">
        <w:rPr>
          <w:rFonts w:ascii="NTFPreCursivef" w:hAnsi="NTFPreCursivef"/>
          <w:b/>
          <w:color w:val="292526"/>
          <w:sz w:val="36"/>
          <w:u w:val="single" w:color="292526"/>
        </w:rPr>
        <w:tab/>
      </w:r>
    </w:p>
    <w:p w:rsidR="00F2202A" w:rsidRPr="001C5B4D" w:rsidRDefault="00F2202A">
      <w:pPr>
        <w:rPr>
          <w:rFonts w:ascii="NTFPreCursivef" w:hAnsi="NTFPreCursivef"/>
          <w:sz w:val="36"/>
        </w:rPr>
        <w:sectPr w:rsidR="00F2202A" w:rsidRPr="001C5B4D">
          <w:type w:val="continuous"/>
          <w:pgSz w:w="17180" w:h="12250" w:orient="landscape"/>
          <w:pgMar w:top="640" w:right="640" w:bottom="280" w:left="600" w:header="720" w:footer="720" w:gutter="0"/>
          <w:cols w:num="2" w:space="720" w:equalWidth="0">
            <w:col w:w="2609" w:space="2094"/>
            <w:col w:w="11237"/>
          </w:cols>
        </w:sectPr>
      </w:pPr>
    </w:p>
    <w:p w:rsidR="00F2202A" w:rsidRPr="001C5B4D" w:rsidRDefault="00F2202A">
      <w:pPr>
        <w:pStyle w:val="BodyText"/>
        <w:spacing w:before="8"/>
        <w:rPr>
          <w:rFonts w:ascii="NTFPreCursivef" w:hAnsi="NTFPreCursivef"/>
          <w:b/>
          <w:sz w:val="12"/>
        </w:rPr>
      </w:pPr>
    </w:p>
    <w:p w:rsidR="00F2202A" w:rsidRPr="001C5B4D" w:rsidRDefault="001C5B4D">
      <w:pPr>
        <w:pStyle w:val="BodyText"/>
        <w:ind w:left="4857"/>
        <w:rPr>
          <w:rFonts w:ascii="NTFPreCursivef" w:hAnsi="NTFPreCursivef"/>
          <w:sz w:val="20"/>
        </w:rPr>
      </w:pPr>
      <w:r w:rsidRPr="001C5B4D">
        <w:rPr>
          <w:rFonts w:ascii="NTFPreCursivef" w:hAnsi="NTFPreCursivef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3976370" cy="3302635"/>
                <wp:effectExtent l="7620" t="1270" r="6985" b="1270"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6370" cy="3302635"/>
                          <a:chOff x="0" y="0"/>
                          <a:chExt cx="6262" cy="5201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6222" cy="5161"/>
                          </a:xfrm>
                          <a:custGeom>
                            <a:avLst/>
                            <a:gdLst>
                              <a:gd name="T0" fmla="+- 0 260 20"/>
                              <a:gd name="T1" fmla="*/ T0 w 6222"/>
                              <a:gd name="T2" fmla="+- 0 20 20"/>
                              <a:gd name="T3" fmla="*/ 20 h 5161"/>
                              <a:gd name="T4" fmla="+- 0 121 20"/>
                              <a:gd name="T5" fmla="*/ T4 w 6222"/>
                              <a:gd name="T6" fmla="+- 0 24 20"/>
                              <a:gd name="T7" fmla="*/ 24 h 5161"/>
                              <a:gd name="T8" fmla="+- 0 50 20"/>
                              <a:gd name="T9" fmla="*/ T8 w 6222"/>
                              <a:gd name="T10" fmla="+- 0 50 20"/>
                              <a:gd name="T11" fmla="*/ 50 h 5161"/>
                              <a:gd name="T12" fmla="+- 0 24 20"/>
                              <a:gd name="T13" fmla="*/ T12 w 6222"/>
                              <a:gd name="T14" fmla="+- 0 121 20"/>
                              <a:gd name="T15" fmla="*/ 121 h 5161"/>
                              <a:gd name="T16" fmla="+- 0 20 20"/>
                              <a:gd name="T17" fmla="*/ T16 w 6222"/>
                              <a:gd name="T18" fmla="+- 0 260 20"/>
                              <a:gd name="T19" fmla="*/ 260 h 5161"/>
                              <a:gd name="T20" fmla="+- 0 20 20"/>
                              <a:gd name="T21" fmla="*/ T20 w 6222"/>
                              <a:gd name="T22" fmla="+- 0 4940 20"/>
                              <a:gd name="T23" fmla="*/ 4940 h 5161"/>
                              <a:gd name="T24" fmla="+- 0 24 20"/>
                              <a:gd name="T25" fmla="*/ T24 w 6222"/>
                              <a:gd name="T26" fmla="+- 0 5079 20"/>
                              <a:gd name="T27" fmla="*/ 5079 h 5161"/>
                              <a:gd name="T28" fmla="+- 0 50 20"/>
                              <a:gd name="T29" fmla="*/ T28 w 6222"/>
                              <a:gd name="T30" fmla="+- 0 5150 20"/>
                              <a:gd name="T31" fmla="*/ 5150 h 5161"/>
                              <a:gd name="T32" fmla="+- 0 121 20"/>
                              <a:gd name="T33" fmla="*/ T32 w 6222"/>
                              <a:gd name="T34" fmla="+- 0 5177 20"/>
                              <a:gd name="T35" fmla="*/ 5177 h 5161"/>
                              <a:gd name="T36" fmla="+- 0 260 20"/>
                              <a:gd name="T37" fmla="*/ T36 w 6222"/>
                              <a:gd name="T38" fmla="+- 0 5180 20"/>
                              <a:gd name="T39" fmla="*/ 5180 h 5161"/>
                              <a:gd name="T40" fmla="+- 0 6002 20"/>
                              <a:gd name="T41" fmla="*/ T40 w 6222"/>
                              <a:gd name="T42" fmla="+- 0 5180 20"/>
                              <a:gd name="T43" fmla="*/ 5180 h 5161"/>
                              <a:gd name="T44" fmla="+- 0 6141 20"/>
                              <a:gd name="T45" fmla="*/ T44 w 6222"/>
                              <a:gd name="T46" fmla="+- 0 5177 20"/>
                              <a:gd name="T47" fmla="*/ 5177 h 5161"/>
                              <a:gd name="T48" fmla="+- 0 6212 20"/>
                              <a:gd name="T49" fmla="*/ T48 w 6222"/>
                              <a:gd name="T50" fmla="+- 0 5150 20"/>
                              <a:gd name="T51" fmla="*/ 5150 h 5161"/>
                              <a:gd name="T52" fmla="+- 0 6238 20"/>
                              <a:gd name="T53" fmla="*/ T52 w 6222"/>
                              <a:gd name="T54" fmla="+- 0 5079 20"/>
                              <a:gd name="T55" fmla="*/ 5079 h 5161"/>
                              <a:gd name="T56" fmla="+- 0 6242 20"/>
                              <a:gd name="T57" fmla="*/ T56 w 6222"/>
                              <a:gd name="T58" fmla="+- 0 4940 20"/>
                              <a:gd name="T59" fmla="*/ 4940 h 5161"/>
                              <a:gd name="T60" fmla="+- 0 6242 20"/>
                              <a:gd name="T61" fmla="*/ T60 w 6222"/>
                              <a:gd name="T62" fmla="+- 0 260 20"/>
                              <a:gd name="T63" fmla="*/ 260 h 5161"/>
                              <a:gd name="T64" fmla="+- 0 6238 20"/>
                              <a:gd name="T65" fmla="*/ T64 w 6222"/>
                              <a:gd name="T66" fmla="+- 0 121 20"/>
                              <a:gd name="T67" fmla="*/ 121 h 5161"/>
                              <a:gd name="T68" fmla="+- 0 6212 20"/>
                              <a:gd name="T69" fmla="*/ T68 w 6222"/>
                              <a:gd name="T70" fmla="+- 0 50 20"/>
                              <a:gd name="T71" fmla="*/ 50 h 5161"/>
                              <a:gd name="T72" fmla="+- 0 6141 20"/>
                              <a:gd name="T73" fmla="*/ T72 w 6222"/>
                              <a:gd name="T74" fmla="+- 0 24 20"/>
                              <a:gd name="T75" fmla="*/ 24 h 5161"/>
                              <a:gd name="T76" fmla="+- 0 6002 20"/>
                              <a:gd name="T77" fmla="*/ T76 w 6222"/>
                              <a:gd name="T78" fmla="+- 0 20 20"/>
                              <a:gd name="T79" fmla="*/ 20 h 5161"/>
                              <a:gd name="T80" fmla="+- 0 260 20"/>
                              <a:gd name="T81" fmla="*/ T80 w 6222"/>
                              <a:gd name="T82" fmla="+- 0 20 20"/>
                              <a:gd name="T83" fmla="*/ 20 h 5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22" h="5161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920"/>
                                </a:lnTo>
                                <a:lnTo>
                                  <a:pt x="4" y="5059"/>
                                </a:lnTo>
                                <a:lnTo>
                                  <a:pt x="30" y="5130"/>
                                </a:lnTo>
                                <a:lnTo>
                                  <a:pt x="101" y="5157"/>
                                </a:lnTo>
                                <a:lnTo>
                                  <a:pt x="240" y="5160"/>
                                </a:lnTo>
                                <a:lnTo>
                                  <a:pt x="5982" y="5160"/>
                                </a:lnTo>
                                <a:lnTo>
                                  <a:pt x="6121" y="5157"/>
                                </a:lnTo>
                                <a:lnTo>
                                  <a:pt x="6192" y="5130"/>
                                </a:lnTo>
                                <a:lnTo>
                                  <a:pt x="6218" y="5059"/>
                                </a:lnTo>
                                <a:lnTo>
                                  <a:pt x="6222" y="4920"/>
                                </a:lnTo>
                                <a:lnTo>
                                  <a:pt x="6222" y="240"/>
                                </a:lnTo>
                                <a:lnTo>
                                  <a:pt x="6218" y="101"/>
                                </a:lnTo>
                                <a:lnTo>
                                  <a:pt x="6192" y="30"/>
                                </a:lnTo>
                                <a:lnTo>
                                  <a:pt x="6121" y="4"/>
                                </a:lnTo>
                                <a:lnTo>
                                  <a:pt x="598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51530C" id="Group 18" o:spid="_x0000_s1026" style="width:313.1pt;height:260.05pt;mso-position-horizontal-relative:char;mso-position-vertical-relative:line" coordsize="6262,5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">
                <v:shape id="Freeform 19" o:spid="_x0000_s1027" style="position:absolute;left:20;top:20;width:6222;height:5161;visibility:visible;mso-wrap-style:square;v-text-anchor:top" coordsize="6222,5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" path="m240,l101,4,30,30,4,101,,240,,4920r4,139l30,5130r71,27l240,5160r5742,l6121,5157r71,-27l6218,5059r4,-139l6222,240r-4,-139l6192,30,6121,4,5982,,240,xe" filled="f" strokecolor="#231f20" strokeweight="2pt">
                  <v:path arrowok="t" o:connecttype="custom" o:connectlocs="240,20;101,24;30,50;4,121;0,260;0,4940;4,5079;30,5150;101,5177;240,5180;5982,5180;6121,5177;6192,5150;6218,5079;6222,4940;6222,260;6218,121;6192,50;6121,24;5982,20;240,20" o:connectangles="0,0,0,0,0,0,0,0,0,0,0,0,0,0,0,0,0,0,0,0,0"/>
                </v:shape>
                <w10:anchorlock/>
              </v:group>
            </w:pict>
          </mc:Fallback>
        </mc:AlternateContent>
      </w:r>
    </w:p>
    <w:p w:rsidR="00F2202A" w:rsidRPr="001C5B4D" w:rsidRDefault="00F2202A">
      <w:pPr>
        <w:pStyle w:val="BodyText"/>
        <w:spacing w:before="6"/>
        <w:rPr>
          <w:rFonts w:ascii="NTFPreCursivef" w:hAnsi="NTFPreCursivef"/>
          <w:b/>
          <w:sz w:val="6"/>
        </w:rPr>
      </w:pPr>
    </w:p>
    <w:p w:rsidR="00F2202A" w:rsidRPr="001C5B4D" w:rsidRDefault="001C5B4D">
      <w:pPr>
        <w:pStyle w:val="BodyText"/>
        <w:tabs>
          <w:tab w:val="left" w:pos="11119"/>
        </w:tabs>
        <w:spacing w:before="100"/>
        <w:ind w:left="4857"/>
        <w:rPr>
          <w:rFonts w:ascii="NTFPreCursivef" w:hAnsi="NTFPreCursivef"/>
          <w:b/>
        </w:rPr>
      </w:pPr>
      <w:r w:rsidRPr="001C5B4D">
        <w:rPr>
          <w:rFonts w:ascii="NTFPreCursivef" w:hAnsi="NTFPreCursivef"/>
          <w:noProof/>
          <w:lang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455295</wp:posOffset>
                </wp:positionH>
                <wp:positionV relativeFrom="paragraph">
                  <wp:posOffset>-1543685</wp:posOffset>
                </wp:positionV>
                <wp:extent cx="2725420" cy="3015615"/>
                <wp:effectExtent l="7620" t="10160" r="635" b="3175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5420" cy="3015615"/>
                          <a:chOff x="717" y="-2431"/>
                          <a:chExt cx="4292" cy="4749"/>
                        </a:xfrm>
                      </wpg:grpSpPr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736" y="-2412"/>
                            <a:ext cx="4252" cy="4709"/>
                          </a:xfrm>
                          <a:custGeom>
                            <a:avLst/>
                            <a:gdLst>
                              <a:gd name="T0" fmla="+- 0 977 737"/>
                              <a:gd name="T1" fmla="*/ T0 w 4252"/>
                              <a:gd name="T2" fmla="+- 0 -2411 -2411"/>
                              <a:gd name="T3" fmla="*/ -2411 h 4709"/>
                              <a:gd name="T4" fmla="+- 0 838 737"/>
                              <a:gd name="T5" fmla="*/ T4 w 4252"/>
                              <a:gd name="T6" fmla="+- 0 -2408 -2411"/>
                              <a:gd name="T7" fmla="*/ -2408 h 4709"/>
                              <a:gd name="T8" fmla="+- 0 767 737"/>
                              <a:gd name="T9" fmla="*/ T8 w 4252"/>
                              <a:gd name="T10" fmla="+- 0 -2381 -2411"/>
                              <a:gd name="T11" fmla="*/ -2381 h 4709"/>
                              <a:gd name="T12" fmla="+- 0 740 737"/>
                              <a:gd name="T13" fmla="*/ T12 w 4252"/>
                              <a:gd name="T14" fmla="+- 0 -2310 -2411"/>
                              <a:gd name="T15" fmla="*/ -2310 h 4709"/>
                              <a:gd name="T16" fmla="+- 0 737 737"/>
                              <a:gd name="T17" fmla="*/ T16 w 4252"/>
                              <a:gd name="T18" fmla="+- 0 -2171 -2411"/>
                              <a:gd name="T19" fmla="*/ -2171 h 4709"/>
                              <a:gd name="T20" fmla="+- 0 737 737"/>
                              <a:gd name="T21" fmla="*/ T20 w 4252"/>
                              <a:gd name="T22" fmla="+- 0 2057 -2411"/>
                              <a:gd name="T23" fmla="*/ 2057 h 4709"/>
                              <a:gd name="T24" fmla="+- 0 740 737"/>
                              <a:gd name="T25" fmla="*/ T24 w 4252"/>
                              <a:gd name="T26" fmla="+- 0 2196 -2411"/>
                              <a:gd name="T27" fmla="*/ 2196 h 4709"/>
                              <a:gd name="T28" fmla="+- 0 767 737"/>
                              <a:gd name="T29" fmla="*/ T28 w 4252"/>
                              <a:gd name="T30" fmla="+- 0 2267 -2411"/>
                              <a:gd name="T31" fmla="*/ 2267 h 4709"/>
                              <a:gd name="T32" fmla="+- 0 838 737"/>
                              <a:gd name="T33" fmla="*/ T32 w 4252"/>
                              <a:gd name="T34" fmla="+- 0 2293 -2411"/>
                              <a:gd name="T35" fmla="*/ 2293 h 4709"/>
                              <a:gd name="T36" fmla="+- 0 977 737"/>
                              <a:gd name="T37" fmla="*/ T36 w 4252"/>
                              <a:gd name="T38" fmla="+- 0 2297 -2411"/>
                              <a:gd name="T39" fmla="*/ 2297 h 4709"/>
                              <a:gd name="T40" fmla="+- 0 4749 737"/>
                              <a:gd name="T41" fmla="*/ T40 w 4252"/>
                              <a:gd name="T42" fmla="+- 0 2297 -2411"/>
                              <a:gd name="T43" fmla="*/ 2297 h 4709"/>
                              <a:gd name="T44" fmla="+- 0 4887 737"/>
                              <a:gd name="T45" fmla="*/ T44 w 4252"/>
                              <a:gd name="T46" fmla="+- 0 2293 -2411"/>
                              <a:gd name="T47" fmla="*/ 2293 h 4709"/>
                              <a:gd name="T48" fmla="+- 0 4959 737"/>
                              <a:gd name="T49" fmla="*/ T48 w 4252"/>
                              <a:gd name="T50" fmla="+- 0 2267 -2411"/>
                              <a:gd name="T51" fmla="*/ 2267 h 4709"/>
                              <a:gd name="T52" fmla="+- 0 4985 737"/>
                              <a:gd name="T53" fmla="*/ T52 w 4252"/>
                              <a:gd name="T54" fmla="+- 0 2196 -2411"/>
                              <a:gd name="T55" fmla="*/ 2196 h 4709"/>
                              <a:gd name="T56" fmla="+- 0 4989 737"/>
                              <a:gd name="T57" fmla="*/ T56 w 4252"/>
                              <a:gd name="T58" fmla="+- 0 2057 -2411"/>
                              <a:gd name="T59" fmla="*/ 2057 h 4709"/>
                              <a:gd name="T60" fmla="+- 0 4989 737"/>
                              <a:gd name="T61" fmla="*/ T60 w 4252"/>
                              <a:gd name="T62" fmla="+- 0 -2171 -2411"/>
                              <a:gd name="T63" fmla="*/ -2171 h 4709"/>
                              <a:gd name="T64" fmla="+- 0 4985 737"/>
                              <a:gd name="T65" fmla="*/ T64 w 4252"/>
                              <a:gd name="T66" fmla="+- 0 -2310 -2411"/>
                              <a:gd name="T67" fmla="*/ -2310 h 4709"/>
                              <a:gd name="T68" fmla="+- 0 4959 737"/>
                              <a:gd name="T69" fmla="*/ T68 w 4252"/>
                              <a:gd name="T70" fmla="+- 0 -2381 -2411"/>
                              <a:gd name="T71" fmla="*/ -2381 h 4709"/>
                              <a:gd name="T72" fmla="+- 0 4887 737"/>
                              <a:gd name="T73" fmla="*/ T72 w 4252"/>
                              <a:gd name="T74" fmla="+- 0 -2408 -2411"/>
                              <a:gd name="T75" fmla="*/ -2408 h 4709"/>
                              <a:gd name="T76" fmla="+- 0 4749 737"/>
                              <a:gd name="T77" fmla="*/ T76 w 4252"/>
                              <a:gd name="T78" fmla="+- 0 -2411 -2411"/>
                              <a:gd name="T79" fmla="*/ -2411 h 4709"/>
                              <a:gd name="T80" fmla="+- 0 977 737"/>
                              <a:gd name="T81" fmla="*/ T80 w 4252"/>
                              <a:gd name="T82" fmla="+- 0 -2411 -2411"/>
                              <a:gd name="T83" fmla="*/ -2411 h 4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252" h="4709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3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468"/>
                                </a:lnTo>
                                <a:lnTo>
                                  <a:pt x="3" y="4607"/>
                                </a:lnTo>
                                <a:lnTo>
                                  <a:pt x="30" y="4678"/>
                                </a:lnTo>
                                <a:lnTo>
                                  <a:pt x="101" y="4704"/>
                                </a:lnTo>
                                <a:lnTo>
                                  <a:pt x="240" y="4708"/>
                                </a:lnTo>
                                <a:lnTo>
                                  <a:pt x="4012" y="4708"/>
                                </a:lnTo>
                                <a:lnTo>
                                  <a:pt x="4150" y="4704"/>
                                </a:lnTo>
                                <a:lnTo>
                                  <a:pt x="4222" y="4678"/>
                                </a:lnTo>
                                <a:lnTo>
                                  <a:pt x="4248" y="4607"/>
                                </a:lnTo>
                                <a:lnTo>
                                  <a:pt x="4252" y="4468"/>
                                </a:lnTo>
                                <a:lnTo>
                                  <a:pt x="4252" y="240"/>
                                </a:lnTo>
                                <a:lnTo>
                                  <a:pt x="4248" y="101"/>
                                </a:lnTo>
                                <a:lnTo>
                                  <a:pt x="4222" y="30"/>
                                </a:lnTo>
                                <a:lnTo>
                                  <a:pt x="4150" y="3"/>
                                </a:lnTo>
                                <a:lnTo>
                                  <a:pt x="401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07" y="-827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07" y="-327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907" y="173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907" y="673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07" y="1173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07" y="1673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756" y="-2392"/>
                            <a:ext cx="4212" cy="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202A" w:rsidRPr="001C5B4D" w:rsidRDefault="00286439">
                              <w:pPr>
                                <w:spacing w:before="89"/>
                                <w:ind w:left="150"/>
                                <w:rPr>
                                  <w:rFonts w:ascii="NTFPreCursivef" w:hAnsi="NTFPreCursivef"/>
                                  <w:b/>
                                  <w:sz w:val="32"/>
                                </w:rPr>
                              </w:pPr>
                              <w:r w:rsidRPr="001C5B4D">
                                <w:rPr>
                                  <w:rFonts w:ascii="NTFPreCursivef" w:hAnsi="NTFPreCursivef"/>
                                  <w:b/>
                                  <w:color w:val="292526"/>
                                  <w:sz w:val="32"/>
                                </w:rPr>
                                <w:t>Inhabitants</w:t>
                              </w:r>
                            </w:p>
                            <w:p w:rsidR="00F2202A" w:rsidRPr="001C5B4D" w:rsidRDefault="00286439">
                              <w:pPr>
                                <w:spacing w:before="93"/>
                                <w:ind w:left="150"/>
                                <w:rPr>
                                  <w:rFonts w:ascii="NTFPreCursivef" w:hAnsi="NTFPreCursivef"/>
                                  <w:b/>
                                  <w:sz w:val="32"/>
                                </w:rPr>
                              </w:pPr>
                              <w:r w:rsidRPr="001C5B4D">
                                <w:rPr>
                                  <w:rFonts w:ascii="NTFPreCursivef" w:hAnsi="NTFPreCursivef"/>
                                  <w:b/>
                                  <w:color w:val="292526"/>
                                  <w:sz w:val="32"/>
                                </w:rPr>
                                <w:t>(People Who Live There)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39" style="position:absolute;left:0;text-align:left;margin-left:35.85pt;margin-top:-121.55pt;width:214.6pt;height:237.45pt;z-index:251654656;mso-position-horizontal-relative:page" coordorigin="717,-2431" coordsize="4292,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">
                <v:shape id="Freeform 17" o:spid="_x0000_s1040" style="position:absolute;left:736;top:-2412;width:4252;height:4709;visibility:visible;mso-wrap-style:square;v-text-anchor:top" coordsize="4252,4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" path="m240,l101,3,30,30,3,101,,240,,4468r3,139l30,4678r71,26l240,4708r3772,l4150,4704r72,-26l4248,4607r4,-139l4252,240r-4,-139l4222,30,4150,3,4012,,240,xe" filled="f" strokecolor="#231f20" strokeweight="2pt">
                  <v:path arrowok="t" o:connecttype="custom" o:connectlocs="240,-2411;101,-2408;30,-2381;3,-2310;0,-2171;0,2057;3,2196;30,2267;101,2293;240,2297;4012,2297;4150,2293;4222,2267;4248,2196;4252,2057;4252,-2171;4248,-2310;4222,-2381;4150,-2408;4012,-2411;240,-2411" o:connectangles="0,0,0,0,0,0,0,0,0,0,0,0,0,0,0,0,0,0,0,0,0"/>
                </v:shape>
                <v:line id="Line 16" o:spid="_x0000_s1041" style="position:absolute;visibility:visible;mso-wrap-style:square" from="907,-827" to="4819,-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" strokecolor="#292526" strokeweight=".8pt"/>
                <v:line id="Line 15" o:spid="_x0000_s1042" style="position:absolute;visibility:visible;mso-wrap-style:square" from="907,-327" to="4819,-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" strokecolor="#292526" strokeweight=".8pt"/>
                <v:line id="Line 14" o:spid="_x0000_s1043" style="position:absolute;visibility:visible;mso-wrap-style:square" from="907,173" to="4819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" strokecolor="#292526" strokeweight=".8pt"/>
                <v:line id="Line 13" o:spid="_x0000_s1044" style="position:absolute;visibility:visible;mso-wrap-style:square" from="907,673" to="4819,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" strokecolor="#292526" strokeweight=".8pt"/>
                <v:line id="Line 12" o:spid="_x0000_s1045" style="position:absolute;visibility:visible;mso-wrap-style:square" from="907,1173" to="4819,1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" strokecolor="#292526" strokeweight=".8pt"/>
                <v:line id="Line 11" o:spid="_x0000_s1046" style="position:absolute;visibility:visible;mso-wrap-style:square" from="907,1673" to="4819,1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" strokecolor="#292526" strokeweight=".8pt"/>
                <v:shape id="Text Box 10" o:spid="_x0000_s1047" type="#_x0000_t202" style="position:absolute;left:756;top:-2392;width:4212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F2202A" w:rsidRPr="001C5B4D" w:rsidRDefault="00286439">
                        <w:pPr>
                          <w:spacing w:before="89"/>
                          <w:ind w:left="150"/>
                          <w:rPr>
                            <w:rFonts w:ascii="NTFPreCursivef" w:hAnsi="NTFPreCursivef"/>
                            <w:b/>
                            <w:sz w:val="32"/>
                          </w:rPr>
                        </w:pPr>
                        <w:r w:rsidRPr="001C5B4D">
                          <w:rPr>
                            <w:rFonts w:ascii="NTFPreCursivef" w:hAnsi="NTFPreCursivef"/>
                            <w:b/>
                            <w:color w:val="292526"/>
                            <w:sz w:val="32"/>
                          </w:rPr>
                          <w:t>Inhabitants</w:t>
                        </w:r>
                      </w:p>
                      <w:p w:rsidR="00F2202A" w:rsidRPr="001C5B4D" w:rsidRDefault="00286439">
                        <w:pPr>
                          <w:spacing w:before="93"/>
                          <w:ind w:left="150"/>
                          <w:rPr>
                            <w:rFonts w:ascii="NTFPreCursivef" w:hAnsi="NTFPreCursivef"/>
                            <w:b/>
                            <w:sz w:val="32"/>
                          </w:rPr>
                        </w:pPr>
                        <w:r w:rsidRPr="001C5B4D">
                          <w:rPr>
                            <w:rFonts w:ascii="NTFPreCursivef" w:hAnsi="NTFPreCursivef"/>
                            <w:b/>
                            <w:color w:val="292526"/>
                            <w:sz w:val="32"/>
                          </w:rPr>
                          <w:t>(People Who Live There)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86439" w:rsidRPr="001C5B4D">
        <w:rPr>
          <w:rFonts w:ascii="NTFPreCursivef" w:hAnsi="NTFPreCursivef"/>
          <w:b/>
          <w:color w:val="292526"/>
        </w:rPr>
        <w:t>Other</w:t>
      </w:r>
      <w:r w:rsidR="00286439" w:rsidRPr="001C5B4D">
        <w:rPr>
          <w:rFonts w:ascii="NTFPreCursivef" w:hAnsi="NTFPreCursivef"/>
          <w:b/>
          <w:color w:val="292526"/>
          <w:spacing w:val="-7"/>
        </w:rPr>
        <w:t xml:space="preserve"> </w:t>
      </w:r>
      <w:r w:rsidR="00286439" w:rsidRPr="001C5B4D">
        <w:rPr>
          <w:rFonts w:ascii="NTFPreCursivef" w:hAnsi="NTFPreCursivef"/>
          <w:b/>
          <w:color w:val="292526"/>
        </w:rPr>
        <w:t>information:</w:t>
      </w:r>
      <w:r w:rsidR="00286439" w:rsidRPr="001C5B4D">
        <w:rPr>
          <w:rFonts w:ascii="NTFPreCursivef" w:hAnsi="NTFPreCursivef"/>
          <w:b/>
          <w:color w:val="292526"/>
          <w:u w:val="single" w:color="292526"/>
        </w:rPr>
        <w:t xml:space="preserve"> </w:t>
      </w:r>
      <w:r w:rsidR="00286439" w:rsidRPr="001C5B4D">
        <w:rPr>
          <w:rFonts w:ascii="NTFPreCursivef" w:hAnsi="NTFPreCursivef"/>
          <w:b/>
          <w:color w:val="292526"/>
          <w:u w:val="single" w:color="292526"/>
        </w:rPr>
        <w:tab/>
      </w:r>
    </w:p>
    <w:p w:rsidR="00F2202A" w:rsidRPr="001C5B4D" w:rsidRDefault="001C5B4D">
      <w:pPr>
        <w:pStyle w:val="BodyText"/>
        <w:spacing w:before="5"/>
        <w:rPr>
          <w:rFonts w:ascii="NTFPreCursivef" w:hAnsi="NTFPreCursivef"/>
          <w:b/>
          <w:sz w:val="26"/>
        </w:rPr>
      </w:pPr>
      <w:r w:rsidRPr="001C5B4D">
        <w:rPr>
          <w:rFonts w:ascii="NTFPreCursivef" w:hAnsi="NTFPreCursivef"/>
          <w:noProof/>
          <w:lang w:bidi="ar-SA"/>
        </w:rPr>
        <mc:AlternateContent>
          <mc:Choice Requires="wps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231140</wp:posOffset>
                </wp:positionV>
                <wp:extent cx="3976370" cy="0"/>
                <wp:effectExtent l="8255" t="7620" r="6350" b="11430"/>
                <wp:wrapTopAndBottom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637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487E" id="Line 8" o:spid="_x0000_s1026" style="position:absolute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2.9pt,18.2pt" to="58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" strokecolor="#292526" strokeweight=".8pt">
                <w10:wrap type="topAndBottom" anchorx="page"/>
              </v:line>
            </w:pict>
          </mc:Fallback>
        </mc:AlternateContent>
      </w:r>
      <w:r w:rsidRPr="001C5B4D">
        <w:rPr>
          <w:rFonts w:ascii="NTFPreCursivef" w:hAnsi="NTFPreCursivef"/>
          <w:noProof/>
          <w:lang w:bidi="ar-SA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497840</wp:posOffset>
                </wp:positionV>
                <wp:extent cx="3976370" cy="0"/>
                <wp:effectExtent l="8255" t="7620" r="6350" b="11430"/>
                <wp:wrapTopAndBottom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637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8F945" id="Line 7" o:spid="_x0000_s1026" style="position:absolute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2.9pt,39.2pt" to="586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" strokecolor="#292526" strokeweight=".8pt">
                <w10:wrap type="topAndBottom" anchorx="page"/>
              </v:line>
            </w:pict>
          </mc:Fallback>
        </mc:AlternateContent>
      </w:r>
      <w:r w:rsidRPr="001C5B4D">
        <w:rPr>
          <w:rFonts w:ascii="NTFPreCursivef" w:hAnsi="NTFPreCursivef"/>
          <w:noProof/>
          <w:lang w:bidi="ar-SA"/>
        </w:rPr>
        <mc:AlternateContent>
          <mc:Choice Requires="wps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764540</wp:posOffset>
                </wp:positionV>
                <wp:extent cx="3976370" cy="0"/>
                <wp:effectExtent l="8255" t="7620" r="6350" b="11430"/>
                <wp:wrapTopAndBottom/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637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2ADD" id="Line 6" o:spid="_x0000_s1026" style="position:absolute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2.9pt,60.2pt" to="586pt,6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" strokecolor="#292526" strokeweight=".8pt">
                <w10:wrap type="topAndBottom" anchorx="page"/>
              </v:line>
            </w:pict>
          </mc:Fallback>
        </mc:AlternateContent>
      </w:r>
      <w:r w:rsidRPr="001C5B4D">
        <w:rPr>
          <w:rFonts w:ascii="NTFPreCursivef" w:hAnsi="NTFPreCursivef"/>
          <w:noProof/>
          <w:lang w:bidi="ar-SA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3465830</wp:posOffset>
                </wp:positionH>
                <wp:positionV relativeFrom="paragraph">
                  <wp:posOffset>1031240</wp:posOffset>
                </wp:positionV>
                <wp:extent cx="3976370" cy="0"/>
                <wp:effectExtent l="8255" t="7620" r="6350" b="11430"/>
                <wp:wrapTopAndBottom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76370" cy="0"/>
                        </a:xfrm>
                        <a:prstGeom prst="line">
                          <a:avLst/>
                        </a:prstGeom>
                        <a:noFill/>
                        <a:ln w="10160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4A8BE" id="Line 5" o:spid="_x0000_s1026" style="position:absolute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72.9pt,81.2pt" to="586pt,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" strokecolor="#292526" strokeweight=".8pt">
                <w10:wrap type="topAndBottom" anchorx="page"/>
              </v:line>
            </w:pict>
          </mc:Fallback>
        </mc:AlternateContent>
      </w:r>
    </w:p>
    <w:p w:rsidR="00F2202A" w:rsidRPr="001C5B4D" w:rsidRDefault="00F2202A">
      <w:pPr>
        <w:pStyle w:val="BodyText"/>
        <w:rPr>
          <w:rFonts w:ascii="NTFPreCursivef" w:hAnsi="NTFPreCursivef"/>
          <w:b/>
          <w:sz w:val="28"/>
        </w:rPr>
      </w:pPr>
    </w:p>
    <w:p w:rsidR="00F2202A" w:rsidRPr="001C5B4D" w:rsidRDefault="00F2202A">
      <w:pPr>
        <w:pStyle w:val="BodyText"/>
        <w:spacing w:before="12"/>
        <w:rPr>
          <w:rFonts w:ascii="NTFPreCursivef" w:hAnsi="NTFPreCursivef"/>
          <w:b/>
          <w:sz w:val="27"/>
        </w:rPr>
      </w:pPr>
    </w:p>
    <w:p w:rsidR="00F2202A" w:rsidRPr="001C5B4D" w:rsidRDefault="00F2202A">
      <w:pPr>
        <w:pStyle w:val="BodyText"/>
        <w:spacing w:before="12"/>
        <w:rPr>
          <w:rFonts w:ascii="NTFPreCursivef" w:hAnsi="NTFPreCursivef"/>
          <w:b/>
          <w:sz w:val="27"/>
        </w:rPr>
      </w:pPr>
    </w:p>
    <w:p w:rsidR="00F2202A" w:rsidRPr="001C5B4D" w:rsidRDefault="00F2202A">
      <w:pPr>
        <w:pStyle w:val="BodyText"/>
        <w:rPr>
          <w:rFonts w:ascii="NTFPreCursivef" w:hAnsi="NTFPreCursivef"/>
          <w:b/>
          <w:sz w:val="20"/>
        </w:rPr>
      </w:pPr>
    </w:p>
    <w:p w:rsidR="00F2202A" w:rsidRDefault="00F2202A">
      <w:pPr>
        <w:pStyle w:val="BodyText"/>
        <w:spacing w:before="4"/>
        <w:rPr>
          <w:rFonts w:ascii="Twinkl SemiBold"/>
          <w:b/>
          <w:sz w:val="10"/>
        </w:rPr>
      </w:pPr>
    </w:p>
    <w:sectPr w:rsidR="00F2202A">
      <w:type w:val="continuous"/>
      <w:pgSz w:w="17180" w:h="12250" w:orient="landscape"/>
      <w:pgMar w:top="640" w:right="64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439" w:rsidRDefault="00286439" w:rsidP="00286439">
      <w:r>
        <w:separator/>
      </w:r>
    </w:p>
  </w:endnote>
  <w:endnote w:type="continuationSeparator" w:id="0">
    <w:p w:rsidR="00286439" w:rsidRDefault="00286439" w:rsidP="00286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D4007C-B535-454C-ACA9-9FA58E8843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C20C3B4E-0942-4083-89AD-B39DB9C53938}"/>
    <w:embedBold r:id="rId3" w:fontKey="{CEC77886-E048-4354-B211-64EADAF881D8}"/>
  </w:font>
  <w:font w:name="NTFPreCursivef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  <w:embedRegular r:id="rId4" w:fontKey="{E788C161-F85F-48BD-B087-A9F2F9B64B12}"/>
    <w:embedBold r:id="rId5" w:fontKey="{71C9F9A1-68A4-4C4B-BCBB-3451A9EC41E9}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DB441D-432E-447C-9782-9E504BE0C71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439" w:rsidRDefault="00286439" w:rsidP="00286439">
      <w:r>
        <w:separator/>
      </w:r>
    </w:p>
  </w:footnote>
  <w:footnote w:type="continuationSeparator" w:id="0">
    <w:p w:rsidR="00286439" w:rsidRDefault="00286439" w:rsidP="002864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2A"/>
    <w:rsid w:val="001C5B4D"/>
    <w:rsid w:val="00286439"/>
    <w:rsid w:val="007D6928"/>
    <w:rsid w:val="00AD573C"/>
    <w:rsid w:val="00F22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E410EC41-B285-470D-AAA7-52CC13F28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864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439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2864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439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418BA349</Template>
  <TotalTime>0</TotalTime>
  <Pages>1</Pages>
  <Words>29</Words>
  <Characters>169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Jane</dc:creator>
  <cp:lastModifiedBy>Bethany Jane</cp:lastModifiedBy>
  <cp:revision>2</cp:revision>
  <dcterms:created xsi:type="dcterms:W3CDTF">2021-01-25T10:58:00Z</dcterms:created>
  <dcterms:modified xsi:type="dcterms:W3CDTF">2021-01-25T10:58:00Z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2019-08-01T00:00:00Z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2019-10-14T00:00:00Z</vt:filetime>
  </property>
</Properties>
</file>