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F0214F" w:rsidRPr="002947FC" w:rsidRDefault="00931BA0" w:rsidP="009E4127">
      <w:pPr>
        <w:rPr>
          <w:sz w:val="2"/>
          <w:szCs w:val="2"/>
        </w:rPr>
        <w:sectPr w:rsidR="00F0214F" w:rsidRPr="002947FC" w:rsidSect="002947FC">
          <w:footerReference w:type="default" r:id="rId8"/>
          <w:pgSz w:w="16838" w:h="11906" w:orient="landscape" w:code="9"/>
          <w:pgMar w:top="49" w:right="567" w:bottom="142" w:left="567" w:header="567" w:footer="0" w:gutter="0"/>
          <w:cols w:space="708"/>
          <w:docGrid w:linePitch="360"/>
        </w:sectPr>
      </w:pPr>
      <w:r w:rsidRPr="00F0214F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3953CAFA" wp14:editId="5E9EAAF1">
                <wp:simplePos x="0" y="0"/>
                <wp:positionH relativeFrom="page">
                  <wp:posOffset>537210</wp:posOffset>
                </wp:positionH>
                <wp:positionV relativeFrom="margin">
                  <wp:posOffset>5731510</wp:posOffset>
                </wp:positionV>
                <wp:extent cx="2515235" cy="1141730"/>
                <wp:effectExtent l="0" t="0" r="18415" b="1270"/>
                <wp:wrapNone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5235" cy="1141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214F" w:rsidRPr="00931BA0" w:rsidRDefault="00F0214F" w:rsidP="00F0214F">
                            <w:pPr>
                              <w:pStyle w:val="BodyText"/>
                              <w:spacing w:before="20" w:line="261" w:lineRule="auto"/>
                              <w:ind w:left="20" w:right="2"/>
                              <w:rPr>
                                <w:rFonts w:ascii="NTFPreCursivef" w:hAnsi="NTFPreCursivef"/>
                              </w:rPr>
                            </w:pPr>
                            <w:r w:rsidRPr="00931BA0">
                              <w:rPr>
                                <w:rFonts w:ascii="NTFPreCursivef" w:hAnsi="NTFPreCursivef"/>
                                <w:color w:val="292526"/>
                              </w:rPr>
                              <w:t xml:space="preserve">Find out India’s capital </w:t>
                            </w:r>
                            <w:r w:rsidRPr="00931BA0">
                              <w:rPr>
                                <w:rFonts w:ascii="NTFPreCursivef" w:hAnsi="NTFPreCursivef"/>
                                <w:color w:val="292526"/>
                                <w:spacing w:val="-6"/>
                              </w:rPr>
                              <w:t xml:space="preserve">city </w:t>
                            </w:r>
                            <w:r w:rsidRPr="00931BA0">
                              <w:rPr>
                                <w:rFonts w:ascii="NTFPreCursivef" w:hAnsi="NTFPreCursivef"/>
                                <w:color w:val="292526"/>
                              </w:rPr>
                              <w:t>and label it on the map.</w:t>
                            </w:r>
                          </w:p>
                          <w:p w:rsidR="00F0214F" w:rsidRPr="00931BA0" w:rsidRDefault="00F0214F" w:rsidP="00F0214F">
                            <w:pPr>
                              <w:pStyle w:val="BodyText"/>
                              <w:spacing w:before="116" w:line="261" w:lineRule="auto"/>
                              <w:ind w:left="20" w:right="489"/>
                              <w:rPr>
                                <w:rFonts w:ascii="NTFPreCursivef" w:hAnsi="NTFPreCursivef"/>
                              </w:rPr>
                            </w:pPr>
                            <w:r w:rsidRPr="00931BA0">
                              <w:rPr>
                                <w:rFonts w:ascii="NTFPreCursivef" w:hAnsi="NTFPreCursivef"/>
                                <w:color w:val="292526"/>
                              </w:rPr>
                              <w:t>Can you label any other major cities in India?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53CAFA" id="_x0000_t202" coordsize="21600,21600" o:spt="202" path="m,l,21600r21600,l21600,xe">
                <v:stroke joinstyle="miter"/>
                <v:path gradientshapeok="t" o:connecttype="rect"/>
              </v:shapetype>
              <v:shape id="Text Box 41" o:spid="_x0000_s1026" type="#_x0000_t202" style="position:absolute;margin-left:42.3pt;margin-top:451.3pt;width:198.05pt;height:89.9pt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" filled="f" stroked="f">
                <v:textbox inset="0,0,0,0">
                  <w:txbxContent>
                    <w:p w:rsidR="00F0214F" w:rsidRPr="00931BA0" w:rsidRDefault="00F0214F" w:rsidP="00F0214F">
                      <w:pPr>
                        <w:pStyle w:val="BodyText"/>
                        <w:spacing w:before="20" w:line="261" w:lineRule="auto"/>
                        <w:ind w:left="20" w:right="2"/>
                        <w:rPr>
                          <w:rFonts w:ascii="NTFPreCursivef" w:hAnsi="NTFPreCursivef"/>
                        </w:rPr>
                      </w:pPr>
                      <w:r w:rsidRPr="00931BA0">
                        <w:rPr>
                          <w:rFonts w:ascii="NTFPreCursivef" w:hAnsi="NTFPreCursivef"/>
                          <w:color w:val="292526"/>
                        </w:rPr>
                        <w:t xml:space="preserve">Find out India’s capital </w:t>
                      </w:r>
                      <w:r w:rsidRPr="00931BA0">
                        <w:rPr>
                          <w:rFonts w:ascii="NTFPreCursivef" w:hAnsi="NTFPreCursivef"/>
                          <w:color w:val="292526"/>
                          <w:spacing w:val="-6"/>
                        </w:rPr>
                        <w:t xml:space="preserve">city </w:t>
                      </w:r>
                      <w:r w:rsidRPr="00931BA0">
                        <w:rPr>
                          <w:rFonts w:ascii="NTFPreCursivef" w:hAnsi="NTFPreCursivef"/>
                          <w:color w:val="292526"/>
                        </w:rPr>
                        <w:t>and label it on the map.</w:t>
                      </w:r>
                    </w:p>
                    <w:p w:rsidR="00F0214F" w:rsidRPr="00931BA0" w:rsidRDefault="00F0214F" w:rsidP="00F0214F">
                      <w:pPr>
                        <w:pStyle w:val="BodyText"/>
                        <w:spacing w:before="116" w:line="261" w:lineRule="auto"/>
                        <w:ind w:left="20" w:right="489"/>
                        <w:rPr>
                          <w:rFonts w:ascii="NTFPreCursivef" w:hAnsi="NTFPreCursivef"/>
                        </w:rPr>
                      </w:pPr>
                      <w:r w:rsidRPr="00931BA0">
                        <w:rPr>
                          <w:rFonts w:ascii="NTFPreCursivef" w:hAnsi="NTFPreCursivef"/>
                          <w:color w:val="292526"/>
                        </w:rPr>
                        <w:t>Can you label any other major cities in India?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Pr="00F0214F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619B76A3" wp14:editId="242346A0">
                <wp:simplePos x="0" y="0"/>
                <wp:positionH relativeFrom="margin">
                  <wp:posOffset>-76200</wp:posOffset>
                </wp:positionH>
                <wp:positionV relativeFrom="paragraph">
                  <wp:posOffset>4200525</wp:posOffset>
                </wp:positionV>
                <wp:extent cx="2868295" cy="2919095"/>
                <wp:effectExtent l="0" t="0" r="27305" b="14605"/>
                <wp:wrapNone/>
                <wp:docPr id="39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68295" cy="2919095"/>
                        </a:xfrm>
                        <a:custGeom>
                          <a:avLst/>
                          <a:gdLst>
                            <a:gd name="T0" fmla="+- 0 817 577"/>
                            <a:gd name="T1" fmla="*/ T0 w 4517"/>
                            <a:gd name="T2" fmla="+- 0 5812 5812"/>
                            <a:gd name="T3" fmla="*/ 5812 h 4695"/>
                            <a:gd name="T4" fmla="+- 0 678 577"/>
                            <a:gd name="T5" fmla="*/ T4 w 4517"/>
                            <a:gd name="T6" fmla="+- 0 5815 5812"/>
                            <a:gd name="T7" fmla="*/ 5815 h 4695"/>
                            <a:gd name="T8" fmla="+- 0 607 577"/>
                            <a:gd name="T9" fmla="*/ T8 w 4517"/>
                            <a:gd name="T10" fmla="+- 0 5842 5812"/>
                            <a:gd name="T11" fmla="*/ 5842 h 4695"/>
                            <a:gd name="T12" fmla="+- 0 581 577"/>
                            <a:gd name="T13" fmla="*/ T12 w 4517"/>
                            <a:gd name="T14" fmla="+- 0 5913 5812"/>
                            <a:gd name="T15" fmla="*/ 5913 h 4695"/>
                            <a:gd name="T16" fmla="+- 0 577 577"/>
                            <a:gd name="T17" fmla="*/ T16 w 4517"/>
                            <a:gd name="T18" fmla="+- 0 6052 5812"/>
                            <a:gd name="T19" fmla="*/ 6052 h 4695"/>
                            <a:gd name="T20" fmla="+- 0 577 577"/>
                            <a:gd name="T21" fmla="*/ T20 w 4517"/>
                            <a:gd name="T22" fmla="+- 0 10267 5812"/>
                            <a:gd name="T23" fmla="*/ 10267 h 4695"/>
                            <a:gd name="T24" fmla="+- 0 581 577"/>
                            <a:gd name="T25" fmla="*/ T24 w 4517"/>
                            <a:gd name="T26" fmla="+- 0 10405 5812"/>
                            <a:gd name="T27" fmla="*/ 10405 h 4695"/>
                            <a:gd name="T28" fmla="+- 0 607 577"/>
                            <a:gd name="T29" fmla="*/ T28 w 4517"/>
                            <a:gd name="T30" fmla="+- 0 10477 5812"/>
                            <a:gd name="T31" fmla="*/ 10477 h 4695"/>
                            <a:gd name="T32" fmla="+- 0 678 577"/>
                            <a:gd name="T33" fmla="*/ T32 w 4517"/>
                            <a:gd name="T34" fmla="+- 0 10503 5812"/>
                            <a:gd name="T35" fmla="*/ 10503 h 4695"/>
                            <a:gd name="T36" fmla="+- 0 817 577"/>
                            <a:gd name="T37" fmla="*/ T36 w 4517"/>
                            <a:gd name="T38" fmla="+- 0 10507 5812"/>
                            <a:gd name="T39" fmla="*/ 10507 h 4695"/>
                            <a:gd name="T40" fmla="+- 0 4854 577"/>
                            <a:gd name="T41" fmla="*/ T40 w 4517"/>
                            <a:gd name="T42" fmla="+- 0 10507 5812"/>
                            <a:gd name="T43" fmla="*/ 10507 h 4695"/>
                            <a:gd name="T44" fmla="+- 0 4992 577"/>
                            <a:gd name="T45" fmla="*/ T44 w 4517"/>
                            <a:gd name="T46" fmla="+- 0 10503 5812"/>
                            <a:gd name="T47" fmla="*/ 10503 h 4695"/>
                            <a:gd name="T48" fmla="+- 0 5064 577"/>
                            <a:gd name="T49" fmla="*/ T48 w 4517"/>
                            <a:gd name="T50" fmla="+- 0 10477 5812"/>
                            <a:gd name="T51" fmla="*/ 10477 h 4695"/>
                            <a:gd name="T52" fmla="+- 0 5090 577"/>
                            <a:gd name="T53" fmla="*/ T52 w 4517"/>
                            <a:gd name="T54" fmla="+- 0 10405 5812"/>
                            <a:gd name="T55" fmla="*/ 10405 h 4695"/>
                            <a:gd name="T56" fmla="+- 0 5094 577"/>
                            <a:gd name="T57" fmla="*/ T56 w 4517"/>
                            <a:gd name="T58" fmla="+- 0 10267 5812"/>
                            <a:gd name="T59" fmla="*/ 10267 h 4695"/>
                            <a:gd name="T60" fmla="+- 0 5094 577"/>
                            <a:gd name="T61" fmla="*/ T60 w 4517"/>
                            <a:gd name="T62" fmla="+- 0 6052 5812"/>
                            <a:gd name="T63" fmla="*/ 6052 h 4695"/>
                            <a:gd name="T64" fmla="+- 0 5090 577"/>
                            <a:gd name="T65" fmla="*/ T64 w 4517"/>
                            <a:gd name="T66" fmla="+- 0 5913 5812"/>
                            <a:gd name="T67" fmla="*/ 5913 h 4695"/>
                            <a:gd name="T68" fmla="+- 0 5064 577"/>
                            <a:gd name="T69" fmla="*/ T68 w 4517"/>
                            <a:gd name="T70" fmla="+- 0 5842 5812"/>
                            <a:gd name="T71" fmla="*/ 5842 h 4695"/>
                            <a:gd name="T72" fmla="+- 0 4992 577"/>
                            <a:gd name="T73" fmla="*/ T72 w 4517"/>
                            <a:gd name="T74" fmla="+- 0 5815 5812"/>
                            <a:gd name="T75" fmla="*/ 5815 h 4695"/>
                            <a:gd name="T76" fmla="+- 0 4854 577"/>
                            <a:gd name="T77" fmla="*/ T76 w 4517"/>
                            <a:gd name="T78" fmla="+- 0 5812 5812"/>
                            <a:gd name="T79" fmla="*/ 5812 h 4695"/>
                            <a:gd name="T80" fmla="+- 0 817 577"/>
                            <a:gd name="T81" fmla="*/ T80 w 4517"/>
                            <a:gd name="T82" fmla="+- 0 5812 5812"/>
                            <a:gd name="T83" fmla="*/ 5812 h 469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517" h="4695">
                              <a:moveTo>
                                <a:pt x="240" y="0"/>
                              </a:moveTo>
                              <a:lnTo>
                                <a:pt x="101" y="3"/>
                              </a:lnTo>
                              <a:lnTo>
                                <a:pt x="30" y="30"/>
                              </a:lnTo>
                              <a:lnTo>
                                <a:pt x="4" y="101"/>
                              </a:lnTo>
                              <a:lnTo>
                                <a:pt x="0" y="240"/>
                              </a:lnTo>
                              <a:lnTo>
                                <a:pt x="0" y="4455"/>
                              </a:lnTo>
                              <a:lnTo>
                                <a:pt x="4" y="4593"/>
                              </a:lnTo>
                              <a:lnTo>
                                <a:pt x="30" y="4665"/>
                              </a:lnTo>
                              <a:lnTo>
                                <a:pt x="101" y="4691"/>
                              </a:lnTo>
                              <a:lnTo>
                                <a:pt x="240" y="4695"/>
                              </a:lnTo>
                              <a:lnTo>
                                <a:pt x="4277" y="4695"/>
                              </a:lnTo>
                              <a:lnTo>
                                <a:pt x="4415" y="4691"/>
                              </a:lnTo>
                              <a:lnTo>
                                <a:pt x="4487" y="4665"/>
                              </a:lnTo>
                              <a:lnTo>
                                <a:pt x="4513" y="4593"/>
                              </a:lnTo>
                              <a:lnTo>
                                <a:pt x="4517" y="4455"/>
                              </a:lnTo>
                              <a:lnTo>
                                <a:pt x="4517" y="240"/>
                              </a:lnTo>
                              <a:lnTo>
                                <a:pt x="4513" y="101"/>
                              </a:lnTo>
                              <a:lnTo>
                                <a:pt x="4487" y="30"/>
                              </a:lnTo>
                              <a:lnTo>
                                <a:pt x="4415" y="3"/>
                              </a:lnTo>
                              <a:lnTo>
                                <a:pt x="4277" y="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ACA9CD" id="Freeform 6" o:spid="_x0000_s1026" style="position:absolute;margin-left:-6pt;margin-top:330.75pt;width:225.85pt;height:229.85pt;z-index:-251628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4517,46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" path="m240,l101,3,30,30,4,101,,240,,4455r4,138l30,4665r71,26l240,4695r4037,l4415,4691r72,-26l4513,4593r4,-138l4517,240r-4,-139l4487,30,4415,3,4277,,240,xe" filled="f" strokecolor="#292526" strokeweight="1pt">
                <v:path arrowok="t" o:connecttype="custom" o:connectlocs="152400,3613585;64135,3615450;19050,3632237;2540,3676381;0,3762804;0,6383461;2540,6469262;19050,6514027;64135,6530193;152400,6532680;2715895,6532680;2803525,6530193;2849245,6514027;2865755,6469262;2868295,6383461;2868295,3762804;2865755,3676381;2849245,3632237;2803525,3615450;2715895,3613585;152400,3613585" o:connectangles="0,0,0,0,0,0,0,0,0,0,0,0,0,0,0,0,0,0,0,0,0"/>
                <w10:wrap anchorx="margin"/>
              </v:shape>
            </w:pict>
          </mc:Fallback>
        </mc:AlternateContent>
      </w:r>
      <w:r w:rsidRPr="00F0214F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785921D1" wp14:editId="0E7349E3">
                <wp:simplePos x="0" y="0"/>
                <wp:positionH relativeFrom="column">
                  <wp:posOffset>84455</wp:posOffset>
                </wp:positionH>
                <wp:positionV relativeFrom="paragraph">
                  <wp:posOffset>5548630</wp:posOffset>
                </wp:positionV>
                <wp:extent cx="2565400" cy="0"/>
                <wp:effectExtent l="0" t="0" r="25400" b="19050"/>
                <wp:wrapNone/>
                <wp:docPr id="4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65400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EA38FB" id="Line 5" o:spid="_x0000_s1026" style="position:absolute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65pt,436.9pt" to="208.65pt,4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" strokecolor="#292526" strokeweight=".8pt"/>
            </w:pict>
          </mc:Fallback>
        </mc:AlternateContent>
      </w:r>
      <w:r w:rsidRPr="00F0214F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77E63FC9" wp14:editId="5729F64F">
                <wp:simplePos x="0" y="0"/>
                <wp:positionH relativeFrom="page">
                  <wp:posOffset>518160</wp:posOffset>
                </wp:positionH>
                <wp:positionV relativeFrom="page">
                  <wp:posOffset>4236720</wp:posOffset>
                </wp:positionV>
                <wp:extent cx="2590165" cy="1213485"/>
                <wp:effectExtent l="0" t="0" r="635" b="5715"/>
                <wp:wrapNone/>
                <wp:docPr id="4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165" cy="1213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214F" w:rsidRPr="00931BA0" w:rsidRDefault="00F0214F" w:rsidP="00F0214F">
                            <w:pPr>
                              <w:pStyle w:val="BodyText"/>
                              <w:spacing w:before="20" w:line="261" w:lineRule="auto"/>
                              <w:ind w:left="20" w:right="103"/>
                              <w:rPr>
                                <w:rFonts w:ascii="NTFPreCursivef" w:hAnsi="NTFPreCursivef"/>
                              </w:rPr>
                            </w:pPr>
                            <w:r w:rsidRPr="00931BA0">
                              <w:rPr>
                                <w:rFonts w:ascii="NTFPreCursivef" w:hAnsi="NTFPreCursivef"/>
                                <w:color w:val="292526"/>
                              </w:rPr>
                              <w:t>Label the country you live in on the world map.</w:t>
                            </w:r>
                          </w:p>
                          <w:p w:rsidR="00F0214F" w:rsidRPr="00931BA0" w:rsidRDefault="00F0214F" w:rsidP="00F0214F">
                            <w:pPr>
                              <w:pStyle w:val="BodyText"/>
                              <w:spacing w:before="116"/>
                              <w:ind w:left="20"/>
                              <w:rPr>
                                <w:rFonts w:ascii="NTFPreCursivef" w:hAnsi="NTFPreCursivef"/>
                              </w:rPr>
                            </w:pPr>
                            <w:r w:rsidRPr="00931BA0">
                              <w:rPr>
                                <w:rFonts w:ascii="NTFPreCursivef" w:hAnsi="NTFPreCursivef"/>
                                <w:color w:val="292526"/>
                              </w:rPr>
                              <w:t>Label India.</w:t>
                            </w:r>
                          </w:p>
                          <w:p w:rsidR="00F0214F" w:rsidRPr="00931BA0" w:rsidRDefault="00F0214F" w:rsidP="00F0214F">
                            <w:pPr>
                              <w:pStyle w:val="BodyText"/>
                              <w:spacing w:before="149"/>
                              <w:ind w:left="20"/>
                              <w:rPr>
                                <w:rFonts w:ascii="NTFPreCursivef" w:hAnsi="NTFPreCursivef"/>
                              </w:rPr>
                            </w:pPr>
                            <w:r w:rsidRPr="00931BA0">
                              <w:rPr>
                                <w:rFonts w:ascii="NTFPreCursivef" w:hAnsi="NTFPreCursivef"/>
                                <w:color w:val="292526"/>
                              </w:rPr>
                              <w:t>Which continent is India in?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E63FC9" id="Text Box 40" o:spid="_x0000_s1027" type="#_x0000_t202" style="position:absolute;margin-left:40.8pt;margin-top:333.6pt;width:203.95pt;height:95.55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ce5sQIAALM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" filled="f" stroked="f">
                <v:textbox inset="0,0,0,0">
                  <w:txbxContent>
                    <w:p w:rsidR="00F0214F" w:rsidRPr="00931BA0" w:rsidRDefault="00F0214F" w:rsidP="00F0214F">
                      <w:pPr>
                        <w:pStyle w:val="BodyText"/>
                        <w:spacing w:before="20" w:line="261" w:lineRule="auto"/>
                        <w:ind w:left="20" w:right="103"/>
                        <w:rPr>
                          <w:rFonts w:ascii="NTFPreCursivef" w:hAnsi="NTFPreCursivef"/>
                        </w:rPr>
                      </w:pPr>
                      <w:r w:rsidRPr="00931BA0">
                        <w:rPr>
                          <w:rFonts w:ascii="NTFPreCursivef" w:hAnsi="NTFPreCursivef"/>
                          <w:color w:val="292526"/>
                        </w:rPr>
                        <w:t>Label the country you live in on the world map.</w:t>
                      </w:r>
                    </w:p>
                    <w:p w:rsidR="00F0214F" w:rsidRPr="00931BA0" w:rsidRDefault="00F0214F" w:rsidP="00F0214F">
                      <w:pPr>
                        <w:pStyle w:val="BodyText"/>
                        <w:spacing w:before="116"/>
                        <w:ind w:left="20"/>
                        <w:rPr>
                          <w:rFonts w:ascii="NTFPreCursivef" w:hAnsi="NTFPreCursivef"/>
                        </w:rPr>
                      </w:pPr>
                      <w:r w:rsidRPr="00931BA0">
                        <w:rPr>
                          <w:rFonts w:ascii="NTFPreCursivef" w:hAnsi="NTFPreCursivef"/>
                          <w:color w:val="292526"/>
                        </w:rPr>
                        <w:t>Label India.</w:t>
                      </w:r>
                    </w:p>
                    <w:p w:rsidR="00F0214F" w:rsidRPr="00931BA0" w:rsidRDefault="00F0214F" w:rsidP="00F0214F">
                      <w:pPr>
                        <w:pStyle w:val="BodyText"/>
                        <w:spacing w:before="149"/>
                        <w:ind w:left="20"/>
                        <w:rPr>
                          <w:rFonts w:ascii="NTFPreCursivef" w:hAnsi="NTFPreCursivef"/>
                        </w:rPr>
                      </w:pPr>
                      <w:r w:rsidRPr="00931BA0">
                        <w:rPr>
                          <w:rFonts w:ascii="NTFPreCursivef" w:hAnsi="NTFPreCursivef"/>
                          <w:color w:val="292526"/>
                        </w:rPr>
                        <w:t>Which continent is India in?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F0214F">
        <w:rPr>
          <w:noProof/>
          <w:lang w:bidi="ar-SA"/>
        </w:rPr>
        <w:drawing>
          <wp:anchor distT="0" distB="0" distL="114300" distR="114300" simplePos="0" relativeHeight="251685888" behindDoc="1" locked="0" layoutInCell="1" allowOverlap="1" wp14:anchorId="7FDB0AF0" wp14:editId="113F9C04">
            <wp:simplePos x="0" y="0"/>
            <wp:positionH relativeFrom="column">
              <wp:posOffset>1384300</wp:posOffset>
            </wp:positionH>
            <wp:positionV relativeFrom="paragraph">
              <wp:posOffset>449580</wp:posOffset>
            </wp:positionV>
            <wp:extent cx="8718550" cy="5384165"/>
            <wp:effectExtent l="0" t="0" r="6350" b="6985"/>
            <wp:wrapNone/>
            <wp:docPr id="4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8550" cy="538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F0214F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3F201A44" wp14:editId="4D9C6F34">
                <wp:simplePos x="0" y="0"/>
                <wp:positionH relativeFrom="page">
                  <wp:posOffset>6817360</wp:posOffset>
                </wp:positionH>
                <wp:positionV relativeFrom="page">
                  <wp:posOffset>5020310</wp:posOffset>
                </wp:positionV>
                <wp:extent cx="1632585" cy="269240"/>
                <wp:effectExtent l="0" t="0" r="5715" b="16510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258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214F" w:rsidRDefault="00F0214F" w:rsidP="00F0214F">
                            <w:pPr>
                              <w:pStyle w:val="BodyText"/>
                              <w:spacing w:before="20"/>
                              <w:ind w:left="20"/>
                            </w:pPr>
                            <w:r w:rsidRPr="00931BA0">
                              <w:rPr>
                                <w:rFonts w:ascii="NTFPreCursivef" w:hAnsi="NTFPreCursivef"/>
                                <w:color w:val="292526"/>
                                <w:spacing w:val="-3"/>
                              </w:rPr>
                              <w:t xml:space="preserve">Draw </w:t>
                            </w:r>
                            <w:r w:rsidRPr="00931BA0">
                              <w:rPr>
                                <w:rFonts w:ascii="NTFPreCursivef" w:hAnsi="NTFPreCursivef"/>
                                <w:color w:val="292526"/>
                              </w:rPr>
                              <w:t>India’s flag</w:t>
                            </w:r>
                            <w:r>
                              <w:rPr>
                                <w:color w:val="29252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01A44" id="Text Box 45" o:spid="_x0000_s1028" type="#_x0000_t202" style="position:absolute;margin-left:536.8pt;margin-top:395.3pt;width:128.55pt;height:21.2pt;z-index:-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" filled="f" stroked="f">
                <v:textbox inset="0,0,0,0">
                  <w:txbxContent>
                    <w:p w:rsidR="00F0214F" w:rsidRDefault="00F0214F" w:rsidP="00F0214F">
                      <w:pPr>
                        <w:pStyle w:val="BodyText"/>
                        <w:spacing w:before="20"/>
                        <w:ind w:left="20"/>
                      </w:pPr>
                      <w:r w:rsidRPr="00931BA0">
                        <w:rPr>
                          <w:rFonts w:ascii="NTFPreCursivef" w:hAnsi="NTFPreCursivef"/>
                          <w:color w:val="292526"/>
                          <w:spacing w:val="-3"/>
                        </w:rPr>
                        <w:t xml:space="preserve">Draw </w:t>
                      </w:r>
                      <w:r w:rsidRPr="00931BA0">
                        <w:rPr>
                          <w:rFonts w:ascii="NTFPreCursivef" w:hAnsi="NTFPreCursivef"/>
                          <w:color w:val="292526"/>
                        </w:rPr>
                        <w:t>India’s flag</w:t>
                      </w:r>
                      <w:r>
                        <w:rPr>
                          <w:color w:val="292526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F0214F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05630931" wp14:editId="43645479">
                <wp:simplePos x="0" y="0"/>
                <wp:positionH relativeFrom="column">
                  <wp:posOffset>6425565</wp:posOffset>
                </wp:positionH>
                <wp:positionV relativeFrom="paragraph">
                  <wp:posOffset>5390515</wp:posOffset>
                </wp:positionV>
                <wp:extent cx="1644015" cy="1107440"/>
                <wp:effectExtent l="0" t="0" r="13335" b="16510"/>
                <wp:wrapNone/>
                <wp:docPr id="4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4015" cy="1107440"/>
                        </a:xfrm>
                        <a:prstGeom prst="rect">
                          <a:avLst/>
                        </a:prstGeom>
                        <a:noFill/>
                        <a:ln w="8636">
                          <a:solidFill>
                            <a:srgbClr val="29252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4EB1E4" id="Rectangle 9" o:spid="_x0000_s1026" style="position:absolute;margin-left:505.95pt;margin-top:424.45pt;width:129.45pt;height:87.2pt;z-index:-25162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" filled="f" strokecolor="#292526" strokeweight=".68pt"/>
            </w:pict>
          </mc:Fallback>
        </mc:AlternateContent>
      </w:r>
      <w:r w:rsidRPr="00F0214F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7B097E38" wp14:editId="363C297F">
                <wp:simplePos x="0" y="0"/>
                <wp:positionH relativeFrom="column">
                  <wp:posOffset>6242685</wp:posOffset>
                </wp:positionH>
                <wp:positionV relativeFrom="paragraph">
                  <wp:posOffset>4937125</wp:posOffset>
                </wp:positionV>
                <wp:extent cx="1967865" cy="1687195"/>
                <wp:effectExtent l="0" t="0" r="13335" b="27305"/>
                <wp:wrapNone/>
                <wp:docPr id="43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67865" cy="1687195"/>
                        </a:xfrm>
                        <a:custGeom>
                          <a:avLst/>
                          <a:gdLst>
                            <a:gd name="T0" fmla="+- 0 10464 10224"/>
                            <a:gd name="T1" fmla="*/ T0 w 3099"/>
                            <a:gd name="T2" fmla="+- 0 7850 7850"/>
                            <a:gd name="T3" fmla="*/ 7850 h 2657"/>
                            <a:gd name="T4" fmla="+- 0 10325 10224"/>
                            <a:gd name="T5" fmla="*/ T4 w 3099"/>
                            <a:gd name="T6" fmla="+- 0 7854 7850"/>
                            <a:gd name="T7" fmla="*/ 7854 h 2657"/>
                            <a:gd name="T8" fmla="+- 0 10254 10224"/>
                            <a:gd name="T9" fmla="*/ T8 w 3099"/>
                            <a:gd name="T10" fmla="+- 0 7880 7850"/>
                            <a:gd name="T11" fmla="*/ 7880 h 2657"/>
                            <a:gd name="T12" fmla="+- 0 10228 10224"/>
                            <a:gd name="T13" fmla="*/ T12 w 3099"/>
                            <a:gd name="T14" fmla="+- 0 7951 7850"/>
                            <a:gd name="T15" fmla="*/ 7951 h 2657"/>
                            <a:gd name="T16" fmla="+- 0 10224 10224"/>
                            <a:gd name="T17" fmla="*/ T16 w 3099"/>
                            <a:gd name="T18" fmla="+- 0 8090 7850"/>
                            <a:gd name="T19" fmla="*/ 8090 h 2657"/>
                            <a:gd name="T20" fmla="+- 0 10224 10224"/>
                            <a:gd name="T21" fmla="*/ T20 w 3099"/>
                            <a:gd name="T22" fmla="+- 0 10267 7850"/>
                            <a:gd name="T23" fmla="*/ 10267 h 2657"/>
                            <a:gd name="T24" fmla="+- 0 10228 10224"/>
                            <a:gd name="T25" fmla="*/ T24 w 3099"/>
                            <a:gd name="T26" fmla="+- 0 10405 7850"/>
                            <a:gd name="T27" fmla="*/ 10405 h 2657"/>
                            <a:gd name="T28" fmla="+- 0 10254 10224"/>
                            <a:gd name="T29" fmla="*/ T28 w 3099"/>
                            <a:gd name="T30" fmla="+- 0 10477 7850"/>
                            <a:gd name="T31" fmla="*/ 10477 h 2657"/>
                            <a:gd name="T32" fmla="+- 0 10325 10224"/>
                            <a:gd name="T33" fmla="*/ T32 w 3099"/>
                            <a:gd name="T34" fmla="+- 0 10503 7850"/>
                            <a:gd name="T35" fmla="*/ 10503 h 2657"/>
                            <a:gd name="T36" fmla="+- 0 10464 10224"/>
                            <a:gd name="T37" fmla="*/ T36 w 3099"/>
                            <a:gd name="T38" fmla="+- 0 10507 7850"/>
                            <a:gd name="T39" fmla="*/ 10507 h 2657"/>
                            <a:gd name="T40" fmla="+- 0 13082 10224"/>
                            <a:gd name="T41" fmla="*/ T40 w 3099"/>
                            <a:gd name="T42" fmla="+- 0 10507 7850"/>
                            <a:gd name="T43" fmla="*/ 10507 h 2657"/>
                            <a:gd name="T44" fmla="+- 0 13221 10224"/>
                            <a:gd name="T45" fmla="*/ T44 w 3099"/>
                            <a:gd name="T46" fmla="+- 0 10503 7850"/>
                            <a:gd name="T47" fmla="*/ 10503 h 2657"/>
                            <a:gd name="T48" fmla="+- 0 13292 10224"/>
                            <a:gd name="T49" fmla="*/ T48 w 3099"/>
                            <a:gd name="T50" fmla="+- 0 10477 7850"/>
                            <a:gd name="T51" fmla="*/ 10477 h 2657"/>
                            <a:gd name="T52" fmla="+- 0 13319 10224"/>
                            <a:gd name="T53" fmla="*/ T52 w 3099"/>
                            <a:gd name="T54" fmla="+- 0 10405 7850"/>
                            <a:gd name="T55" fmla="*/ 10405 h 2657"/>
                            <a:gd name="T56" fmla="+- 0 13322 10224"/>
                            <a:gd name="T57" fmla="*/ T56 w 3099"/>
                            <a:gd name="T58" fmla="+- 0 10267 7850"/>
                            <a:gd name="T59" fmla="*/ 10267 h 2657"/>
                            <a:gd name="T60" fmla="+- 0 13322 10224"/>
                            <a:gd name="T61" fmla="*/ T60 w 3099"/>
                            <a:gd name="T62" fmla="+- 0 8090 7850"/>
                            <a:gd name="T63" fmla="*/ 8090 h 2657"/>
                            <a:gd name="T64" fmla="+- 0 13319 10224"/>
                            <a:gd name="T65" fmla="*/ T64 w 3099"/>
                            <a:gd name="T66" fmla="+- 0 7951 7850"/>
                            <a:gd name="T67" fmla="*/ 7951 h 2657"/>
                            <a:gd name="T68" fmla="+- 0 13292 10224"/>
                            <a:gd name="T69" fmla="*/ T68 w 3099"/>
                            <a:gd name="T70" fmla="+- 0 7880 7850"/>
                            <a:gd name="T71" fmla="*/ 7880 h 2657"/>
                            <a:gd name="T72" fmla="+- 0 13221 10224"/>
                            <a:gd name="T73" fmla="*/ T72 w 3099"/>
                            <a:gd name="T74" fmla="+- 0 7854 7850"/>
                            <a:gd name="T75" fmla="*/ 7854 h 2657"/>
                            <a:gd name="T76" fmla="+- 0 13082 10224"/>
                            <a:gd name="T77" fmla="*/ T76 w 3099"/>
                            <a:gd name="T78" fmla="+- 0 7850 7850"/>
                            <a:gd name="T79" fmla="*/ 7850 h 2657"/>
                            <a:gd name="T80" fmla="+- 0 10464 10224"/>
                            <a:gd name="T81" fmla="*/ T80 w 3099"/>
                            <a:gd name="T82" fmla="+- 0 7850 7850"/>
                            <a:gd name="T83" fmla="*/ 7850 h 265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3099" h="2657">
                              <a:moveTo>
                                <a:pt x="240" y="0"/>
                              </a:moveTo>
                              <a:lnTo>
                                <a:pt x="101" y="4"/>
                              </a:lnTo>
                              <a:lnTo>
                                <a:pt x="30" y="30"/>
                              </a:lnTo>
                              <a:lnTo>
                                <a:pt x="4" y="101"/>
                              </a:lnTo>
                              <a:lnTo>
                                <a:pt x="0" y="240"/>
                              </a:lnTo>
                              <a:lnTo>
                                <a:pt x="0" y="2417"/>
                              </a:lnTo>
                              <a:lnTo>
                                <a:pt x="4" y="2555"/>
                              </a:lnTo>
                              <a:lnTo>
                                <a:pt x="30" y="2627"/>
                              </a:lnTo>
                              <a:lnTo>
                                <a:pt x="101" y="2653"/>
                              </a:lnTo>
                              <a:lnTo>
                                <a:pt x="240" y="2657"/>
                              </a:lnTo>
                              <a:lnTo>
                                <a:pt x="2858" y="2657"/>
                              </a:lnTo>
                              <a:lnTo>
                                <a:pt x="2997" y="2653"/>
                              </a:lnTo>
                              <a:lnTo>
                                <a:pt x="3068" y="2627"/>
                              </a:lnTo>
                              <a:lnTo>
                                <a:pt x="3095" y="2555"/>
                              </a:lnTo>
                              <a:lnTo>
                                <a:pt x="3098" y="2417"/>
                              </a:lnTo>
                              <a:lnTo>
                                <a:pt x="3098" y="240"/>
                              </a:lnTo>
                              <a:lnTo>
                                <a:pt x="3095" y="101"/>
                              </a:lnTo>
                              <a:lnTo>
                                <a:pt x="3068" y="30"/>
                              </a:lnTo>
                              <a:lnTo>
                                <a:pt x="2997" y="4"/>
                              </a:lnTo>
                              <a:lnTo>
                                <a:pt x="2858" y="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127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7B82AD" id="Freeform 8" o:spid="_x0000_s1026" style="position:absolute;margin-left:491.55pt;margin-top:388.75pt;width:154.95pt;height:132.85pt;z-index:-25162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099,2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" path="m240,l101,4,30,30,4,101,,240,,2417r4,138l30,2627r71,26l240,2657r2618,l2997,2653r71,-26l3095,2555r3,-138l3098,240r-3,-139l3068,30,2997,4,2858,,240,xe" fillcolor="white [3212]" strokecolor="#292526" strokeweight="1pt">
                <v:path arrowok="t" o:connecttype="custom" o:connectlocs="152400,4984750;64135,4987290;19050,5003800;2540,5048885;0,5137150;0,6519545;2540,6607175;19050,6652895;64135,6669405;152400,6671945;1814830,6671945;1903095,6669405;1948180,6652895;1965325,6607175;1967230,6519545;1967230,5137150;1965325,5048885;1948180,5003800;1903095,4987290;1814830,4984750;152400,4984750" o:connectangles="0,0,0,0,0,0,0,0,0,0,0,0,0,0,0,0,0,0,0,0,0"/>
              </v:shape>
            </w:pict>
          </mc:Fallback>
        </mc:AlternateContent>
      </w:r>
      <w:r w:rsidR="00F0214F" w:rsidRPr="00F0214F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3D10D06B" wp14:editId="49186632">
                <wp:simplePos x="0" y="0"/>
                <wp:positionH relativeFrom="page">
                  <wp:posOffset>360045</wp:posOffset>
                </wp:positionH>
                <wp:positionV relativeFrom="page">
                  <wp:posOffset>405130</wp:posOffset>
                </wp:positionV>
                <wp:extent cx="1710690" cy="1167765"/>
                <wp:effectExtent l="0" t="0" r="3810" b="13335"/>
                <wp:wrapNone/>
                <wp:docPr id="3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0690" cy="1167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214F" w:rsidRPr="00931BA0" w:rsidRDefault="00F0214F" w:rsidP="00F0214F">
                            <w:pPr>
                              <w:spacing w:before="20"/>
                              <w:ind w:left="20"/>
                              <w:rPr>
                                <w:rFonts w:ascii="NTFPreCursivef" w:hAnsi="NTFPreCursivef"/>
                                <w:b/>
                                <w:sz w:val="66"/>
                              </w:rPr>
                            </w:pPr>
                            <w:r w:rsidRPr="00931BA0">
                              <w:rPr>
                                <w:rFonts w:ascii="NTFPreCursivef" w:hAnsi="NTFPreCursivef"/>
                                <w:b/>
                                <w:color w:val="292526"/>
                                <w:spacing w:val="-6"/>
                                <w:sz w:val="66"/>
                              </w:rPr>
                              <w:t xml:space="preserve">Where </w:t>
                            </w:r>
                            <w:r w:rsidRPr="00931BA0">
                              <w:rPr>
                                <w:rFonts w:ascii="NTFPreCursivef" w:hAnsi="NTFPreCursivef"/>
                                <w:b/>
                                <w:color w:val="292526"/>
                                <w:spacing w:val="-14"/>
                                <w:sz w:val="66"/>
                              </w:rPr>
                              <w:t xml:space="preserve">Is </w:t>
                            </w:r>
                            <w:r w:rsidRPr="00931BA0">
                              <w:rPr>
                                <w:rFonts w:ascii="NTFPreCursivef" w:hAnsi="NTFPreCursivef"/>
                                <w:b/>
                                <w:color w:val="292526"/>
                                <w:spacing w:val="-12"/>
                                <w:sz w:val="66"/>
                              </w:rPr>
                              <w:t>India?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10D06B" id="_x0000_t202" coordsize="21600,21600" o:spt="202" path="m,l,21600r21600,l21600,xe">
                <v:stroke joinstyle="miter"/>
                <v:path gradientshapeok="t" o:connecttype="rect"/>
              </v:shapetype>
              <v:shape id="Text Box 38" o:spid="_x0000_s1029" type="#_x0000_t202" style="position:absolute;margin-left:28.35pt;margin-top:31.9pt;width:134.7pt;height:91.95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" filled="f" stroked="f">
                <v:textbox inset="0,0,0,0">
                  <w:txbxContent>
                    <w:p w:rsidR="00F0214F" w:rsidRPr="00931BA0" w:rsidRDefault="00F0214F" w:rsidP="00F0214F">
                      <w:pPr>
                        <w:spacing w:before="20"/>
                        <w:ind w:left="20"/>
                        <w:rPr>
                          <w:rFonts w:ascii="NTFPreCursivef" w:hAnsi="NTFPreCursivef"/>
                          <w:b/>
                          <w:sz w:val="66"/>
                        </w:rPr>
                      </w:pPr>
                      <w:r w:rsidRPr="00931BA0">
                        <w:rPr>
                          <w:rFonts w:ascii="NTFPreCursivef" w:hAnsi="NTFPreCursivef"/>
                          <w:b/>
                          <w:color w:val="292526"/>
                          <w:spacing w:val="-6"/>
                          <w:sz w:val="66"/>
                        </w:rPr>
                        <w:t xml:space="preserve">Where </w:t>
                      </w:r>
                      <w:r w:rsidRPr="00931BA0">
                        <w:rPr>
                          <w:rFonts w:ascii="NTFPreCursivef" w:hAnsi="NTFPreCursivef"/>
                          <w:b/>
                          <w:color w:val="292526"/>
                          <w:spacing w:val="-14"/>
                          <w:sz w:val="66"/>
                        </w:rPr>
                        <w:t xml:space="preserve">Is </w:t>
                      </w:r>
                      <w:r w:rsidRPr="00931BA0">
                        <w:rPr>
                          <w:rFonts w:ascii="NTFPreCursivef" w:hAnsi="NTFPreCursivef"/>
                          <w:b/>
                          <w:color w:val="292526"/>
                          <w:spacing w:val="-12"/>
                          <w:sz w:val="66"/>
                        </w:rPr>
                        <w:t>India?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0214F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41ACE79D" wp14:editId="213E45CF">
                <wp:simplePos x="0" y="0"/>
                <wp:positionH relativeFrom="page">
                  <wp:posOffset>516890</wp:posOffset>
                </wp:positionH>
                <wp:positionV relativeFrom="page">
                  <wp:posOffset>5019040</wp:posOffset>
                </wp:positionV>
                <wp:extent cx="2565400" cy="152400"/>
                <wp:effectExtent l="0" t="0" r="635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54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214F" w:rsidRDefault="00F0214F" w:rsidP="00F0214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>
            <w:pict>
              <v:shape w14:anchorId="41ACE79D" id="Text Box 4" o:spid="_x0000_s1030" type="#_x0000_t202" style="position:absolute;margin-left:40.7pt;margin-top:395.2pt;width:202pt;height:12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" filled="f" stroked="f">
                <v:textbox inset="0,0,0,0">
                  <w:txbxContent>
                    <w:p w:rsidR="00F0214F" w:rsidRDefault="00F0214F" w:rsidP="00F0214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0214F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6D08CC85" wp14:editId="059AFE9C">
                <wp:simplePos x="0" y="0"/>
                <wp:positionH relativeFrom="page">
                  <wp:posOffset>6556375</wp:posOffset>
                </wp:positionH>
                <wp:positionV relativeFrom="page">
                  <wp:posOffset>4845050</wp:posOffset>
                </wp:positionV>
                <wp:extent cx="1838960" cy="152400"/>
                <wp:effectExtent l="3175" t="0" r="0" b="317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96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214F" w:rsidRDefault="00F0214F" w:rsidP="00F0214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>
            <w:pict>
              <v:shape w14:anchorId="6D08CC85" id="Text Box 5" o:spid="_x0000_s1031" type="#_x0000_t202" style="position:absolute;margin-left:516.25pt;margin-top:381.5pt;width:144.8pt;height:12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" filled="f" stroked="f">
                <v:textbox inset="0,0,0,0">
                  <w:txbxContent>
                    <w:p w:rsidR="00F0214F" w:rsidRDefault="00F0214F" w:rsidP="00F0214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0214F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2626568E" wp14:editId="27D33BB0">
                <wp:simplePos x="0" y="0"/>
                <wp:positionH relativeFrom="page">
                  <wp:posOffset>430530</wp:posOffset>
                </wp:positionH>
                <wp:positionV relativeFrom="page">
                  <wp:posOffset>6532245</wp:posOffset>
                </wp:positionV>
                <wp:extent cx="2740025" cy="152400"/>
                <wp:effectExtent l="1905" t="0" r="1270" b="190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00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214F" w:rsidRDefault="00F0214F" w:rsidP="00F0214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>
            <w:pict>
              <v:shape w14:anchorId="2626568E" id="Text Box 3" o:spid="_x0000_s1032" type="#_x0000_t202" style="position:absolute;margin-left:33.9pt;margin-top:514.35pt;width:215.75pt;height:12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" filled="f" stroked="f">
                <v:textbox inset="0,0,0,0">
                  <w:txbxContent>
                    <w:p w:rsidR="00F0214F" w:rsidRDefault="00F0214F" w:rsidP="00F0214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0214F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6DA587F5" wp14:editId="025DA49D">
                <wp:simplePos x="0" y="0"/>
                <wp:positionH relativeFrom="page">
                  <wp:posOffset>6556375</wp:posOffset>
                </wp:positionH>
                <wp:positionV relativeFrom="page">
                  <wp:posOffset>6532245</wp:posOffset>
                </wp:positionV>
                <wp:extent cx="1838960" cy="152400"/>
                <wp:effectExtent l="3175" t="0" r="0" b="190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96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214F" w:rsidRDefault="00F0214F" w:rsidP="00F0214F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>
            <w:pict>
              <v:shape w14:anchorId="6DA587F5" id="Text Box 1" o:spid="_x0000_s1033" type="#_x0000_t202" style="position:absolute;margin-left:516.25pt;margin-top:514.35pt;width:144.8pt;height:12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" filled="f" stroked="f">
                <v:textbox inset="0,0,0,0">
                  <w:txbxContent>
                    <w:p w:rsidR="00F0214F" w:rsidRDefault="00F0214F" w:rsidP="00F0214F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B8626B" w:rsidRPr="009E4127" w:rsidRDefault="00B8626B" w:rsidP="009E4127"/>
    <w:sectPr w:rsidR="00B8626B" w:rsidRPr="009E4127" w:rsidSect="00F0214F">
      <w:pgSz w:w="16838" w:h="11906" w:orient="landscape" w:code="9"/>
      <w:pgMar w:top="49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6559" w:rsidRDefault="00B56559" w:rsidP="00DD5720">
      <w:r>
        <w:separator/>
      </w:r>
    </w:p>
  </w:endnote>
  <w:endnote w:type="continuationSeparator" w:id="0">
    <w:p w:rsidR="00B56559" w:rsidRDefault="00B56559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DD7CF5D-53BD-49C8-A634-22D978B76137}"/>
    <w:embedBold r:id="rId2" w:fontKey="{B0620EAF-85F2-4FFF-A8DC-E10658472B9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  <w:embedRegular r:id="rId3" w:fontKey="{B96AB106-B692-4A44-B682-1C2ED1EE0727}"/>
    <w:embedBold r:id="rId4" w:fontKey="{D66257E3-36A1-4330-9BE7-BF537FEB2709}"/>
    <w:embedItalic r:id="rId5" w:fontKey="{E5D0FA76-6D4B-472F-B649-E501EA4C3B61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altName w:val="Tuffy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6" w:fontKey="{7A982A6A-2188-4F56-83EE-B9B37745F778}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7" w:fontKey="{765D06CE-7A34-44A1-A155-C1FA6BFA6F1E}"/>
    <w:embedBold r:id="rId8" w:fontKey="{26B4C1BD-5114-4905-8589-FA712284B8D9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F079BF87-7B47-4729-BC2A-602F07700919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90B" w:rsidRDefault="00DC190B" w:rsidP="003D26A6">
    <w:pPr>
      <w:pStyle w:val="Header"/>
    </w:pPr>
  </w:p>
  <w:p w:rsidR="007215F9" w:rsidRDefault="007215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6559" w:rsidRDefault="00B56559" w:rsidP="00DD5720">
      <w:r>
        <w:separator/>
      </w:r>
    </w:p>
  </w:footnote>
  <w:footnote w:type="continuationSeparator" w:id="0">
    <w:p w:rsidR="00B56559" w:rsidRDefault="00B56559" w:rsidP="00DD57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14F"/>
    <w:rsid w:val="00025835"/>
    <w:rsid w:val="0003405A"/>
    <w:rsid w:val="00067C79"/>
    <w:rsid w:val="000B0E37"/>
    <w:rsid w:val="000F227B"/>
    <w:rsid w:val="000F793E"/>
    <w:rsid w:val="00173124"/>
    <w:rsid w:val="00190479"/>
    <w:rsid w:val="001A77E0"/>
    <w:rsid w:val="001B7D7D"/>
    <w:rsid w:val="00254D95"/>
    <w:rsid w:val="00283D04"/>
    <w:rsid w:val="002947FC"/>
    <w:rsid w:val="003118CF"/>
    <w:rsid w:val="00326698"/>
    <w:rsid w:val="00344899"/>
    <w:rsid w:val="00390382"/>
    <w:rsid w:val="003A6A65"/>
    <w:rsid w:val="003C0267"/>
    <w:rsid w:val="003D26A6"/>
    <w:rsid w:val="00411653"/>
    <w:rsid w:val="00412284"/>
    <w:rsid w:val="004E5017"/>
    <w:rsid w:val="004F0EE8"/>
    <w:rsid w:val="005144BA"/>
    <w:rsid w:val="00522CBD"/>
    <w:rsid w:val="00553E0E"/>
    <w:rsid w:val="005A3494"/>
    <w:rsid w:val="005C4467"/>
    <w:rsid w:val="005D1993"/>
    <w:rsid w:val="00601AF5"/>
    <w:rsid w:val="00633A95"/>
    <w:rsid w:val="0066258A"/>
    <w:rsid w:val="006A1B43"/>
    <w:rsid w:val="006D108B"/>
    <w:rsid w:val="007215F9"/>
    <w:rsid w:val="00722B47"/>
    <w:rsid w:val="00763739"/>
    <w:rsid w:val="00872C5C"/>
    <w:rsid w:val="00874EB6"/>
    <w:rsid w:val="00886FE1"/>
    <w:rsid w:val="008C138D"/>
    <w:rsid w:val="008C227E"/>
    <w:rsid w:val="00931BA0"/>
    <w:rsid w:val="0098564A"/>
    <w:rsid w:val="0099473A"/>
    <w:rsid w:val="009C47B0"/>
    <w:rsid w:val="009D6608"/>
    <w:rsid w:val="009E4127"/>
    <w:rsid w:val="009F5EEC"/>
    <w:rsid w:val="00A00327"/>
    <w:rsid w:val="00A431AD"/>
    <w:rsid w:val="00A61E8B"/>
    <w:rsid w:val="00A72ECB"/>
    <w:rsid w:val="00AC3604"/>
    <w:rsid w:val="00B25E07"/>
    <w:rsid w:val="00B56559"/>
    <w:rsid w:val="00B8626B"/>
    <w:rsid w:val="00CA3011"/>
    <w:rsid w:val="00CC0F47"/>
    <w:rsid w:val="00CE75AA"/>
    <w:rsid w:val="00CF513F"/>
    <w:rsid w:val="00D90104"/>
    <w:rsid w:val="00DC190B"/>
    <w:rsid w:val="00DD5720"/>
    <w:rsid w:val="00E1404D"/>
    <w:rsid w:val="00E1443E"/>
    <w:rsid w:val="00E376AA"/>
    <w:rsid w:val="00E62A7F"/>
    <w:rsid w:val="00E65840"/>
    <w:rsid w:val="00EB6D1C"/>
    <w:rsid w:val="00ED71A2"/>
    <w:rsid w:val="00EE3823"/>
    <w:rsid w:val="00F0214F"/>
    <w:rsid w:val="00F376A9"/>
    <w:rsid w:val="00F6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ADD03EB"/>
  <w15:chartTrackingRefBased/>
  <w15:docId w15:val="{7CB7B897-5258-4478-AFA0-62FC874C9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Copy - Twinkl"/>
    <w:uiPriority w:val="1"/>
    <w:qFormat/>
    <w:rsid w:val="00F0214F"/>
    <w:pPr>
      <w:widowControl w:val="0"/>
      <w:autoSpaceDE w:val="0"/>
      <w:autoSpaceDN w:val="0"/>
    </w:pPr>
    <w:rPr>
      <w:rFonts w:ascii="Twinkl" w:eastAsia="Twinkl" w:hAnsi="Twinkl" w:cs="Twinkl"/>
      <w:sz w:val="22"/>
      <w:szCs w:val="22"/>
      <w:lang w:bidi="en-GB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widowControl/>
      <w:suppressAutoHyphens/>
      <w:adjustRightInd w:val="0"/>
      <w:spacing w:after="120" w:line="276" w:lineRule="auto"/>
      <w:jc w:val="center"/>
      <w:textAlignment w:val="center"/>
      <w:outlineLvl w:val="0"/>
    </w:pPr>
    <w:rPr>
      <w:rFonts w:eastAsia="Calibri"/>
      <w:b/>
      <w:color w:val="1C1C1C"/>
      <w:sz w:val="60"/>
      <w:szCs w:val="60"/>
      <w:lang w:eastAsia="en-US" w:bidi="ar-SA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widowControl/>
      <w:suppressAutoHyphens/>
      <w:adjustRightInd w:val="0"/>
      <w:spacing w:before="57" w:line="276" w:lineRule="auto"/>
      <w:jc w:val="both"/>
      <w:textAlignment w:val="center"/>
      <w:outlineLvl w:val="1"/>
    </w:pPr>
    <w:rPr>
      <w:rFonts w:eastAsia="Calibri"/>
      <w:b/>
      <w:bCs/>
      <w:color w:val="1C1C1C"/>
      <w:sz w:val="32"/>
      <w:szCs w:val="32"/>
      <w:lang w:bidi="ar-SA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widowControl/>
      <w:suppressAutoHyphens/>
      <w:adjustRightInd w:val="0"/>
      <w:spacing w:before="57" w:line="276" w:lineRule="auto"/>
      <w:jc w:val="both"/>
      <w:textAlignment w:val="center"/>
      <w:outlineLvl w:val="2"/>
    </w:pPr>
    <w:rPr>
      <w:rFonts w:eastAsia="Calibri"/>
      <w:b/>
      <w:bCs/>
      <w:color w:val="1C1C1C"/>
      <w:sz w:val="28"/>
      <w:szCs w:val="28"/>
      <w:lang w:bidi="ar-SA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widowControl/>
      <w:suppressAutoHyphens/>
      <w:adjustRightInd w:val="0"/>
      <w:spacing w:before="360" w:line="276" w:lineRule="auto"/>
      <w:jc w:val="both"/>
      <w:textAlignment w:val="center"/>
      <w:outlineLvl w:val="3"/>
    </w:pPr>
    <w:rPr>
      <w:rFonts w:eastAsia="Calibri"/>
      <w:color w:val="1C1C1C"/>
      <w:sz w:val="26"/>
      <w:szCs w:val="26"/>
      <w:lang w:bidi="ar-SA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widowControl/>
      <w:suppressAutoHyphens/>
      <w:adjustRightInd w:val="0"/>
      <w:spacing w:before="40" w:line="276" w:lineRule="auto"/>
      <w:jc w:val="both"/>
      <w:textAlignment w:val="center"/>
      <w:outlineLvl w:val="4"/>
    </w:pPr>
    <w:rPr>
      <w:rFonts w:eastAsiaTheme="majorEastAsia" w:cstheme="majorBidi"/>
      <w:color w:val="BE1C6D" w:themeColor="accent1" w:themeShade="BF"/>
      <w:sz w:val="26"/>
      <w:szCs w:val="26"/>
      <w:lang w:bidi="ar-SA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widowControl/>
      <w:suppressAutoHyphens/>
      <w:adjustRightInd w:val="0"/>
      <w:spacing w:before="40" w:line="276" w:lineRule="auto"/>
      <w:jc w:val="both"/>
      <w:textAlignment w:val="center"/>
      <w:outlineLvl w:val="5"/>
    </w:pPr>
    <w:rPr>
      <w:rFonts w:eastAsiaTheme="majorEastAsia" w:cstheme="majorBidi"/>
      <w:color w:val="7E1248" w:themeColor="accent1" w:themeShade="7F"/>
      <w:sz w:val="26"/>
      <w:szCs w:val="26"/>
      <w:lang w:bidi="ar-SA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widowControl/>
      <w:suppressAutoHyphens/>
      <w:adjustRightInd w:val="0"/>
      <w:spacing w:before="40" w:line="276" w:lineRule="auto"/>
      <w:jc w:val="both"/>
      <w:textAlignment w:val="center"/>
      <w:outlineLvl w:val="6"/>
    </w:pPr>
    <w:rPr>
      <w:rFonts w:eastAsiaTheme="majorEastAsia" w:cstheme="majorBidi"/>
      <w:i/>
      <w:iCs/>
      <w:color w:val="7E1248" w:themeColor="accent1" w:themeShade="7F"/>
      <w:sz w:val="26"/>
      <w:szCs w:val="26"/>
      <w:lang w:bidi="ar-SA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widowControl/>
      <w:suppressAutoHyphens/>
      <w:adjustRightInd w:val="0"/>
      <w:spacing w:before="40" w:line="276" w:lineRule="auto"/>
      <w:jc w:val="both"/>
      <w:textAlignment w:val="center"/>
      <w:outlineLvl w:val="7"/>
    </w:pPr>
    <w:rPr>
      <w:rFonts w:eastAsiaTheme="majorEastAsia" w:cstheme="majorBidi"/>
      <w:color w:val="3E3E3E" w:themeColor="text1" w:themeTint="D8"/>
      <w:sz w:val="21"/>
      <w:szCs w:val="21"/>
      <w:lang w:bidi="ar-S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widowControl/>
      <w:suppressAutoHyphens/>
      <w:adjustRightInd w:val="0"/>
      <w:spacing w:before="40" w:line="276" w:lineRule="auto"/>
      <w:jc w:val="both"/>
      <w:textAlignment w:val="center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widowControl/>
      <w:suppressAutoHyphens/>
      <w:adjustRightInd w:val="0"/>
      <w:spacing w:after="170" w:line="300" w:lineRule="atLeast"/>
      <w:jc w:val="both"/>
      <w:textAlignment w:val="center"/>
    </w:pPr>
    <w:rPr>
      <w:rFonts w:ascii="Sassoon Infant Rg" w:eastAsia="Calibri" w:hAnsi="Sassoon Infant Rg" w:cs="Sassoon Infant Rg"/>
      <w:color w:val="1C1C1C"/>
      <w:spacing w:val="-6"/>
      <w:sz w:val="26"/>
      <w:szCs w:val="24"/>
      <w:lang w:bidi="ar-SA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widowControl/>
      <w:suppressAutoHyphens/>
      <w:adjustRightInd w:val="0"/>
      <w:spacing w:after="113" w:line="276" w:lineRule="auto"/>
      <w:jc w:val="both"/>
      <w:textAlignment w:val="center"/>
    </w:pPr>
    <w:rPr>
      <w:rFonts w:eastAsia="Calibri"/>
      <w:color w:val="1C1C1C"/>
      <w:sz w:val="24"/>
      <w:szCs w:val="24"/>
      <w:lang w:bidi="ar-SA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widowControl/>
      <w:numPr>
        <w:numId w:val="1"/>
      </w:numPr>
      <w:suppressAutoHyphens/>
      <w:adjustRightInd w:val="0"/>
      <w:spacing w:after="160" w:line="276" w:lineRule="auto"/>
      <w:jc w:val="both"/>
      <w:textAlignment w:val="center"/>
    </w:pPr>
    <w:rPr>
      <w:rFonts w:eastAsia="Calibri"/>
      <w:color w:val="1C1C1C"/>
      <w:sz w:val="26"/>
      <w:szCs w:val="26"/>
      <w:lang w:bidi="ar-SA"/>
    </w:r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widowControl/>
      <w:tabs>
        <w:tab w:val="center" w:pos="4513"/>
        <w:tab w:val="right" w:pos="9026"/>
      </w:tabs>
      <w:suppressAutoHyphens/>
      <w:adjustRightInd w:val="0"/>
      <w:spacing w:after="160" w:line="276" w:lineRule="auto"/>
      <w:jc w:val="both"/>
      <w:textAlignment w:val="center"/>
    </w:pPr>
    <w:rPr>
      <w:rFonts w:eastAsia="Calibri"/>
      <w:color w:val="1C1C1C"/>
      <w:sz w:val="26"/>
      <w:szCs w:val="26"/>
      <w:lang w:bidi="ar-SA"/>
    </w:r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widowControl/>
      <w:tabs>
        <w:tab w:val="center" w:pos="4513"/>
        <w:tab w:val="right" w:pos="9026"/>
      </w:tabs>
      <w:suppressAutoHyphens/>
      <w:adjustRightInd w:val="0"/>
      <w:spacing w:after="160" w:line="276" w:lineRule="auto"/>
      <w:jc w:val="both"/>
      <w:textAlignment w:val="center"/>
    </w:pPr>
    <w:rPr>
      <w:rFonts w:eastAsia="Calibri"/>
      <w:color w:val="1C1C1C"/>
      <w:sz w:val="26"/>
      <w:szCs w:val="26"/>
      <w:lang w:bidi="ar-SA"/>
    </w:r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widowControl/>
      <w:suppressAutoHyphens/>
      <w:adjustRightInd w:val="0"/>
      <w:spacing w:before="57" w:line="276" w:lineRule="auto"/>
      <w:jc w:val="both"/>
      <w:textAlignment w:val="center"/>
    </w:pPr>
    <w:rPr>
      <w:rFonts w:ascii="Twinkl SemiBold" w:eastAsia="Calibri" w:hAnsi="Twinkl SemiBold" w:cs="Twinkl Sb"/>
      <w:bCs/>
      <w:color w:val="1C1C1C"/>
      <w:sz w:val="28"/>
      <w:szCs w:val="28"/>
      <w:lang w:bidi="ar-SA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widowControl/>
      <w:numPr>
        <w:numId w:val="2"/>
      </w:numPr>
      <w:suppressAutoHyphens/>
      <w:adjustRightInd w:val="0"/>
      <w:spacing w:after="160" w:line="276" w:lineRule="auto"/>
      <w:textAlignment w:val="center"/>
    </w:pPr>
    <w:rPr>
      <w:rFonts w:eastAsia="Calibri"/>
      <w:color w:val="1C1C1C"/>
      <w:sz w:val="26"/>
      <w:szCs w:val="26"/>
      <w:lang w:bidi="ar-SA"/>
    </w:r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BodyText">
    <w:name w:val="Body Text"/>
    <w:basedOn w:val="Normal"/>
    <w:link w:val="BodyTextChar"/>
    <w:uiPriority w:val="1"/>
    <w:qFormat/>
    <w:rsid w:val="00F0214F"/>
    <w:pPr>
      <w:spacing w:before="4"/>
      <w:ind w:left="40"/>
    </w:pPr>
    <w:rPr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1"/>
    <w:rsid w:val="00F0214F"/>
    <w:rPr>
      <w:rFonts w:ascii="Twinkl" w:eastAsia="Twinkl" w:hAnsi="Twinkl" w:cs="Twinkl"/>
      <w:sz w:val="32"/>
      <w:szCs w:val="32"/>
      <w:lang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47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47FC"/>
    <w:rPr>
      <w:rFonts w:ascii="Segoe UI" w:eastAsia="Twinkl" w:hAnsi="Segoe UI" w:cs="Segoe UI"/>
      <w:sz w:val="18"/>
      <w:szCs w:val="18"/>
      <w:lang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%23Action%20Templates\General\Activity%20Sheet%20Template\%23Word\Activity%20Sheet%20Template%20Landscap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842F8A-819A-49B3-B384-C361AD735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Landscape</Template>
  <TotalTime>0</TotalTime>
  <Pages>2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Lent</dc:creator>
  <cp:keywords/>
  <dc:description/>
  <cp:lastModifiedBy>clare offill</cp:lastModifiedBy>
  <cp:revision>3</cp:revision>
  <cp:lastPrinted>2021-02-03T12:14:00Z</cp:lastPrinted>
  <dcterms:created xsi:type="dcterms:W3CDTF">2021-02-01T11:01:00Z</dcterms:created>
  <dcterms:modified xsi:type="dcterms:W3CDTF">2021-02-03T12:14:00Z</dcterms:modified>
</cp:coreProperties>
</file>