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2BC09" w14:textId="369ABD42" w:rsidR="00A668ED" w:rsidRPr="00AF2910" w:rsidRDefault="00AF2910" w:rsidP="005E5761">
      <w:pPr>
        <w:jc w:val="center"/>
        <w:rPr>
          <w:rFonts w:ascii="NTFPreCursivef" w:hAnsi="NTFPreCursivef"/>
          <w:b/>
          <w:sz w:val="48"/>
          <w:szCs w:val="40"/>
          <w:u w:val="single"/>
        </w:rPr>
      </w:pPr>
      <w:r w:rsidRPr="00AF2910">
        <w:rPr>
          <w:rFonts w:ascii="NTFPreCursivef" w:hAnsi="NTFPreCursivef"/>
          <w:b/>
          <w:sz w:val="48"/>
          <w:szCs w:val="40"/>
          <w:u w:val="single"/>
        </w:rPr>
        <w:t>Samosas</w:t>
      </w:r>
    </w:p>
    <w:p w14:paraId="6BC2BC0A" w14:textId="77777777" w:rsidR="00A668ED" w:rsidRPr="00AF2910" w:rsidRDefault="00A668ED">
      <w:pPr>
        <w:rPr>
          <w:rFonts w:ascii="NTFPreCursivef" w:hAnsi="NTFPreCursivef"/>
          <w:b/>
          <w:sz w:val="40"/>
          <w:szCs w:val="32"/>
        </w:rPr>
      </w:pPr>
      <w:r w:rsidRPr="00AF2910">
        <w:rPr>
          <w:rFonts w:ascii="NTFPreCursivef" w:hAnsi="NTFPreCursivef"/>
          <w:b/>
          <w:sz w:val="40"/>
          <w:szCs w:val="32"/>
        </w:rPr>
        <w:t>Ingredients</w:t>
      </w:r>
    </w:p>
    <w:p w14:paraId="6B864BC9" w14:textId="6E9A66B6" w:rsidR="00AF2910" w:rsidRPr="00AF2910" w:rsidRDefault="00AF2910" w:rsidP="00AF2910">
      <w:p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drawing>
          <wp:anchor distT="0" distB="0" distL="114300" distR="114300" simplePos="0" relativeHeight="251658240" behindDoc="1" locked="0" layoutInCell="1" allowOverlap="1" wp14:anchorId="5AEAD997" wp14:editId="443A64F2">
            <wp:simplePos x="0" y="0"/>
            <wp:positionH relativeFrom="column">
              <wp:posOffset>2447925</wp:posOffset>
            </wp:positionH>
            <wp:positionV relativeFrom="paragraph">
              <wp:posOffset>395605</wp:posOffset>
            </wp:positionV>
            <wp:extent cx="375666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69" y="21518"/>
                <wp:lineTo x="21469" y="0"/>
                <wp:lineTo x="0" y="0"/>
              </wp:wrapPolygon>
            </wp:wrapTight>
            <wp:docPr id="3" name="Picture 3" descr="Easy vegetable samosa recipe | vegan | Sneaky Ve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y vegetable samosa recipe | vegan | Sneaky Ve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910">
        <w:rPr>
          <w:rFonts w:ascii="NTFPreCursivef" w:hAnsi="NTFPreCursivef"/>
          <w:sz w:val="40"/>
          <w:szCs w:val="32"/>
        </w:rPr>
        <w:t>2 potatoes (large, cooked and mashed)</w:t>
      </w:r>
      <w:r w:rsidRPr="00AF2910">
        <w:t xml:space="preserve"> </w:t>
      </w:r>
    </w:p>
    <w:p w14:paraId="1A1647BF" w14:textId="77777777" w:rsidR="00AF2910" w:rsidRPr="00AF2910" w:rsidRDefault="00AF2910" w:rsidP="00AF2910">
      <w:p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 xml:space="preserve">115g petit </w:t>
      </w:r>
      <w:proofErr w:type="spellStart"/>
      <w:r w:rsidRPr="00AF2910">
        <w:rPr>
          <w:rFonts w:ascii="NTFPreCursivef" w:hAnsi="NTFPreCursivef"/>
          <w:sz w:val="40"/>
          <w:szCs w:val="32"/>
        </w:rPr>
        <w:t>pois</w:t>
      </w:r>
      <w:proofErr w:type="spellEnd"/>
    </w:p>
    <w:p w14:paraId="63CB2940" w14:textId="77777777" w:rsidR="00AF2910" w:rsidRPr="00AF2910" w:rsidRDefault="00AF2910" w:rsidP="00AF2910">
      <w:p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filo pastry sheets</w:t>
      </w:r>
    </w:p>
    <w:p w14:paraId="03FA654E" w14:textId="77777777" w:rsidR="00AF2910" w:rsidRPr="00AF2910" w:rsidRDefault="00AF2910" w:rsidP="00AF2910">
      <w:p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2 tsp curry powder (medium)</w:t>
      </w:r>
      <w:bookmarkStart w:id="0" w:name="_GoBack"/>
      <w:bookmarkEnd w:id="0"/>
    </w:p>
    <w:p w14:paraId="5042A061" w14:textId="77777777" w:rsidR="00AF2910" w:rsidRPr="00AF2910" w:rsidRDefault="00AF2910" w:rsidP="00AF2910">
      <w:pPr>
        <w:rPr>
          <w:rFonts w:ascii="NTFPreCursivef" w:hAnsi="NTFPreCursivef"/>
          <w:b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1 egg</w:t>
      </w:r>
      <w:r w:rsidRPr="00AF2910">
        <w:rPr>
          <w:rFonts w:ascii="NTFPreCursivef" w:hAnsi="NTFPreCursivef"/>
          <w:b/>
          <w:sz w:val="40"/>
          <w:szCs w:val="32"/>
        </w:rPr>
        <w:t xml:space="preserve"> </w:t>
      </w:r>
    </w:p>
    <w:p w14:paraId="1C9F7FD9" w14:textId="77777777" w:rsidR="00AF2910" w:rsidRPr="00AF2910" w:rsidRDefault="00AF2910" w:rsidP="00AF2910">
      <w:pPr>
        <w:rPr>
          <w:rFonts w:ascii="NTFPreCursivef" w:hAnsi="NTFPreCursivef"/>
          <w:b/>
          <w:sz w:val="40"/>
          <w:szCs w:val="32"/>
        </w:rPr>
      </w:pPr>
    </w:p>
    <w:p w14:paraId="6BC2BC12" w14:textId="270F9A4F" w:rsidR="00A668ED" w:rsidRPr="00AF2910" w:rsidRDefault="00A668ED" w:rsidP="00AF2910">
      <w:pPr>
        <w:rPr>
          <w:rFonts w:ascii="NTFPreCursivef" w:hAnsi="NTFPreCursivef"/>
          <w:b/>
          <w:sz w:val="40"/>
          <w:szCs w:val="32"/>
        </w:rPr>
      </w:pPr>
      <w:r w:rsidRPr="00AF2910">
        <w:rPr>
          <w:rFonts w:ascii="NTFPreCursivef" w:hAnsi="NTFPreCursivef"/>
          <w:b/>
          <w:sz w:val="40"/>
          <w:szCs w:val="32"/>
        </w:rPr>
        <w:t>Method</w:t>
      </w:r>
    </w:p>
    <w:p w14:paraId="56767B23" w14:textId="77777777" w:rsidR="00AF2910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Preheat the oven to 180'C/Gas mark 4/350'F</w:t>
      </w:r>
    </w:p>
    <w:p w14:paraId="1A5EDCC3" w14:textId="77777777" w:rsidR="00AF2910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Mix together the potatoes and peas and add in the curry powder</w:t>
      </w:r>
    </w:p>
    <w:p w14:paraId="4447DFA9" w14:textId="77777777" w:rsidR="00AF2910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Cut the pastry into fifteen 4 inch strips</w:t>
      </w:r>
    </w:p>
    <w:p w14:paraId="145C206D" w14:textId="77777777" w:rsidR="00AF2910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Beat the egg and brush the pastry sheets, do this by layering 4 sheets of filo pastry on top of each other brushing in between each sheet</w:t>
      </w:r>
    </w:p>
    <w:p w14:paraId="2D54BAC2" w14:textId="77777777" w:rsidR="00AF2910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Spoon a little of the mixture near the bottom left corner of the pastry and begin to fold over into triangular shapes, until you come to the end of the strips</w:t>
      </w:r>
    </w:p>
    <w:p w14:paraId="268D710E" w14:textId="77777777" w:rsidR="00AF2910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Place on a greased and lined baking tray and brush the samosa with a little egg</w:t>
      </w:r>
    </w:p>
    <w:p w14:paraId="6BC2BC1A" w14:textId="1B36F1FE" w:rsidR="00A668ED" w:rsidRPr="00AF2910" w:rsidRDefault="00AF2910" w:rsidP="00AF2910">
      <w:pPr>
        <w:pStyle w:val="ListParagraph"/>
        <w:numPr>
          <w:ilvl w:val="0"/>
          <w:numId w:val="1"/>
        </w:numPr>
        <w:rPr>
          <w:rFonts w:ascii="NTFPreCursivef" w:hAnsi="NTFPreCursivef"/>
          <w:sz w:val="40"/>
          <w:szCs w:val="32"/>
        </w:rPr>
      </w:pPr>
      <w:r w:rsidRPr="00AF2910">
        <w:rPr>
          <w:rFonts w:ascii="NTFPreCursivef" w:hAnsi="NTFPreCursivef"/>
          <w:sz w:val="40"/>
          <w:szCs w:val="32"/>
        </w:rPr>
        <w:t>Cook in the oven for 15-20 minutes until flaky and golden brown</w:t>
      </w:r>
    </w:p>
    <w:sectPr w:rsidR="00A668ED" w:rsidRPr="00AF2910" w:rsidSect="009730F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36B47"/>
    <w:multiLevelType w:val="hybridMultilevel"/>
    <w:tmpl w:val="FCBC53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8ED"/>
    <w:rsid w:val="0006429B"/>
    <w:rsid w:val="00332C08"/>
    <w:rsid w:val="00532D0A"/>
    <w:rsid w:val="005E5761"/>
    <w:rsid w:val="007B034C"/>
    <w:rsid w:val="00843A51"/>
    <w:rsid w:val="009730F3"/>
    <w:rsid w:val="00A668ED"/>
    <w:rsid w:val="00AF2910"/>
    <w:rsid w:val="00C0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2BC09"/>
  <w15:docId w15:val="{06E6AB95-867D-462D-8945-16C48866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8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6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7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m/url?sa=i&amp;url=https%3A%2F%2Fwww.sneakyveg.com%2Feasy-vegetable-samosa-recipe-vegan%2F&amp;psig=AOvVaw128BEIs-33wdjnSzh-l_xg&amp;ust=1612263439576000&amp;source=images&amp;cd=vfe&amp;ved=0CAIQjRxqFwoTCIiQv8bDyO4CFQAAAAAdAAAAA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B310B40</Template>
  <TotalTime>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3</cp:revision>
  <cp:lastPrinted>2017-03-28T14:12:00Z</cp:lastPrinted>
  <dcterms:created xsi:type="dcterms:W3CDTF">2021-02-01T10:55:00Z</dcterms:created>
  <dcterms:modified xsi:type="dcterms:W3CDTF">2021-02-01T10:58:00Z</dcterms:modified>
</cp:coreProperties>
</file>