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82B" w:rsidRDefault="00BC482B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18D5185" wp14:editId="157D2D5E">
            <wp:simplePos x="0" y="0"/>
            <wp:positionH relativeFrom="page">
              <wp:align>right</wp:align>
            </wp:positionH>
            <wp:positionV relativeFrom="paragraph">
              <wp:posOffset>-909121</wp:posOffset>
            </wp:positionV>
            <wp:extent cx="7531577" cy="996286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20" t="17521" r="57133" b="16992"/>
                    <a:stretch/>
                  </pic:blipFill>
                  <pic:spPr bwMode="auto">
                    <a:xfrm>
                      <a:off x="0" y="0"/>
                      <a:ext cx="7531577" cy="9962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ABED4AF" wp14:editId="55F1EF1A">
            <wp:simplePos x="0" y="0"/>
            <wp:positionH relativeFrom="page">
              <wp:align>left</wp:align>
            </wp:positionH>
            <wp:positionV relativeFrom="paragraph">
              <wp:posOffset>-859809</wp:posOffset>
            </wp:positionV>
            <wp:extent cx="7533564" cy="973485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52" t="17644" r="27495" b="16993"/>
                    <a:stretch/>
                  </pic:blipFill>
                  <pic:spPr bwMode="auto">
                    <a:xfrm>
                      <a:off x="0" y="0"/>
                      <a:ext cx="7533564" cy="9734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482B" w:rsidRDefault="00BC482B">
      <w:pPr>
        <w:rPr>
          <w:noProof/>
          <w:lang w:eastAsia="en-GB"/>
        </w:rPr>
      </w:pPr>
    </w:p>
    <w:p w:rsidR="00BC482B" w:rsidRDefault="00BC482B"/>
    <w:p w:rsidR="00BC482B" w:rsidRDefault="00BC482B"/>
    <w:p w:rsidR="00BC482B" w:rsidRDefault="00BC482B"/>
    <w:p w:rsidR="00BC482B" w:rsidRDefault="00BC482B"/>
    <w:p w:rsidR="00BC482B" w:rsidRDefault="00BC482B"/>
    <w:p w:rsidR="00BC482B" w:rsidRDefault="00BC482B"/>
    <w:p w:rsidR="00BC482B" w:rsidRDefault="00BC482B"/>
    <w:p w:rsidR="00BC482B" w:rsidRDefault="00BC482B"/>
    <w:p w:rsidR="004B7BFC" w:rsidRDefault="004B7BFC"/>
    <w:sectPr w:rsidR="004B7B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82B"/>
    <w:rsid w:val="004B7BFC"/>
    <w:rsid w:val="006D00A4"/>
    <w:rsid w:val="00BC482B"/>
    <w:rsid w:val="00EB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DFBFEC-2D0D-4811-BCE1-59687F87E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B310B40</Template>
  <TotalTime>0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offill</dc:creator>
  <cp:keywords/>
  <dc:description/>
  <cp:lastModifiedBy>Bethany Jane</cp:lastModifiedBy>
  <cp:revision>2</cp:revision>
  <cp:lastPrinted>2020-11-16T09:41:00Z</cp:lastPrinted>
  <dcterms:created xsi:type="dcterms:W3CDTF">2021-02-01T11:47:00Z</dcterms:created>
  <dcterms:modified xsi:type="dcterms:W3CDTF">2021-02-01T11:47:00Z</dcterms:modified>
</cp:coreProperties>
</file>