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9C3FE" w14:textId="43AE598F" w:rsidR="00931402" w:rsidRPr="005567D4" w:rsidRDefault="00931402" w:rsidP="00931402">
      <w:pPr>
        <w:rPr>
          <w:rFonts w:ascii="NTFPreCursivef" w:hAnsi="NTFPreCursivef"/>
          <w:sz w:val="40"/>
        </w:rPr>
      </w:pPr>
      <w:bookmarkStart w:id="0" w:name="_GoBack"/>
      <w:bookmarkEnd w:id="0"/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55E4E740" wp14:editId="4988690D">
            <wp:simplePos x="0" y="0"/>
            <wp:positionH relativeFrom="column">
              <wp:posOffset>4343400</wp:posOffset>
            </wp:positionH>
            <wp:positionV relativeFrom="paragraph">
              <wp:posOffset>220980</wp:posOffset>
            </wp:positionV>
            <wp:extent cx="1657350" cy="1676400"/>
            <wp:effectExtent l="19050" t="0" r="0" b="0"/>
            <wp:wrapNone/>
            <wp:docPr id="23" name="Picture 23" descr="F:\Analogue clocks\1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nalogue clocks\12.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sz w:val="40"/>
        </w:rPr>
        <w:t>Colour the clock that matches the time.</w:t>
      </w:r>
    </w:p>
    <w:p w14:paraId="3BD0D57E" w14:textId="0D815AB4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0768" behindDoc="0" locked="0" layoutInCell="1" allowOverlap="1" wp14:anchorId="6BA06504" wp14:editId="03503322">
            <wp:simplePos x="0" y="0"/>
            <wp:positionH relativeFrom="column">
              <wp:posOffset>-800100</wp:posOffset>
            </wp:positionH>
            <wp:positionV relativeFrom="paragraph">
              <wp:posOffset>16510</wp:posOffset>
            </wp:positionV>
            <wp:extent cx="1704975" cy="1533525"/>
            <wp:effectExtent l="19050" t="0" r="9525" b="0"/>
            <wp:wrapNone/>
            <wp:docPr id="22" name="Picture 22" descr="F:\Analogue clocks\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Analogue clocks\6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64963" wp14:editId="64A0F26E">
                <wp:simplePos x="0" y="0"/>
                <wp:positionH relativeFrom="column">
                  <wp:posOffset>1714500</wp:posOffset>
                </wp:positionH>
                <wp:positionV relativeFrom="paragraph">
                  <wp:posOffset>252730</wp:posOffset>
                </wp:positionV>
                <wp:extent cx="1828800" cy="457200"/>
                <wp:effectExtent l="0" t="0" r="12700" b="13970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8E047" id="Rectangle 5" o:spid="_x0000_s1026" style="position:absolute;margin-left:135pt;margin-top:19.9pt;width:2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" filled="f"/>
            </w:pict>
          </mc:Fallback>
        </mc:AlternateContent>
      </w:r>
    </w:p>
    <w:p w14:paraId="559B241B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one</w:t>
      </w:r>
    </w:p>
    <w:p w14:paraId="3BC4F7C6" w14:textId="0F0CCCD0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A30FB" wp14:editId="00607247">
                <wp:simplePos x="0" y="0"/>
                <wp:positionH relativeFrom="column">
                  <wp:posOffset>1714500</wp:posOffset>
                </wp:positionH>
                <wp:positionV relativeFrom="paragraph">
                  <wp:posOffset>301625</wp:posOffset>
                </wp:positionV>
                <wp:extent cx="1828800" cy="457200"/>
                <wp:effectExtent l="0" t="0" r="12700" b="15875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F144F" id="Rectangle 4" o:spid="_x0000_s1026" style="position:absolute;margin-left:135pt;margin-top:23.75pt;width:2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" filled="f"/>
            </w:pict>
          </mc:Fallback>
        </mc:AlternateContent>
      </w:r>
    </w:p>
    <w:p w14:paraId="0E624A3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two</w:t>
      </w:r>
    </w:p>
    <w:p w14:paraId="6BC5C6F1" w14:textId="65790464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6121B" wp14:editId="6C2513E4">
                <wp:simplePos x="0" y="0"/>
                <wp:positionH relativeFrom="column">
                  <wp:posOffset>1714500</wp:posOffset>
                </wp:positionH>
                <wp:positionV relativeFrom="paragraph">
                  <wp:posOffset>236220</wp:posOffset>
                </wp:positionV>
                <wp:extent cx="1828800" cy="457200"/>
                <wp:effectExtent l="0" t="0" r="12700" b="1778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9B1F8" id="Rectangle 3" o:spid="_x0000_s1026" style="position:absolute;margin-left:135pt;margin-top:18.6pt;width:2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" filled="f"/>
            </w:pict>
          </mc:Fallback>
        </mc:AlternateContent>
      </w:r>
    </w:p>
    <w:p w14:paraId="1D6DF6C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716178A3" wp14:editId="435DF588">
            <wp:simplePos x="0" y="0"/>
            <wp:positionH relativeFrom="column">
              <wp:posOffset>4343400</wp:posOffset>
            </wp:positionH>
            <wp:positionV relativeFrom="paragraph">
              <wp:posOffset>138430</wp:posOffset>
            </wp:positionV>
            <wp:extent cx="1533525" cy="1438275"/>
            <wp:effectExtent l="19050" t="0" r="9525" b="9525"/>
            <wp:wrapNone/>
            <wp:docPr id="25" name="Picture 25" descr="F:\Analogue clocks\1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nalogue clocks\10.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2816" behindDoc="0" locked="0" layoutInCell="1" allowOverlap="1" wp14:anchorId="06A1470A" wp14:editId="742EFBEF">
            <wp:simplePos x="0" y="0"/>
            <wp:positionH relativeFrom="column">
              <wp:posOffset>-800100</wp:posOffset>
            </wp:positionH>
            <wp:positionV relativeFrom="paragraph">
              <wp:posOffset>138430</wp:posOffset>
            </wp:positionV>
            <wp:extent cx="1657350" cy="1514475"/>
            <wp:effectExtent l="19050" t="0" r="0" b="0"/>
            <wp:wrapNone/>
            <wp:docPr id="24" name="Picture 24" descr="F:\Analogue clocks\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nalogue clocks\9.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sz w:val="40"/>
        </w:rPr>
        <w:t>half past three</w:t>
      </w:r>
    </w:p>
    <w:p w14:paraId="1EA0E113" w14:textId="5872158B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3ED98" wp14:editId="56A6CF78">
                <wp:simplePos x="0" y="0"/>
                <wp:positionH relativeFrom="column">
                  <wp:posOffset>1714500</wp:posOffset>
                </wp:positionH>
                <wp:positionV relativeFrom="paragraph">
                  <wp:posOffset>284480</wp:posOffset>
                </wp:positionV>
                <wp:extent cx="1828800" cy="457200"/>
                <wp:effectExtent l="0" t="5080" r="12700" b="7620"/>
                <wp:wrapNone/>
                <wp:docPr id="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D0C3A" id="Rectangle 6" o:spid="_x0000_s1026" style="position:absolute;margin-left:135pt;margin-top:22.4pt;width:2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" filled="f"/>
            </w:pict>
          </mc:Fallback>
        </mc:AlternateContent>
      </w:r>
    </w:p>
    <w:p w14:paraId="1CE752E5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four</w:t>
      </w:r>
    </w:p>
    <w:p w14:paraId="7163EF7C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21E74F26" w14:textId="5EA02EE8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EBE1A" wp14:editId="2CAF5D6F">
                <wp:simplePos x="0" y="0"/>
                <wp:positionH relativeFrom="column">
                  <wp:posOffset>1714500</wp:posOffset>
                </wp:positionH>
                <wp:positionV relativeFrom="paragraph">
                  <wp:posOffset>14605</wp:posOffset>
                </wp:positionV>
                <wp:extent cx="1828800" cy="457200"/>
                <wp:effectExtent l="0" t="1905" r="12700" b="10795"/>
                <wp:wrapNone/>
                <wp:docPr id="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8942A" id="Rectangle 7" o:spid="_x0000_s1026" style="position:absolute;margin-left:135pt;margin-top:1.15pt;width:2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" filled="f"/>
            </w:pict>
          </mc:Fallback>
        </mc:AlternateContent>
      </w:r>
      <w:r w:rsidR="00931402" w:rsidRPr="005567D4">
        <w:rPr>
          <w:rFonts w:ascii="NTFPreCursivef" w:hAnsi="NTFPreCursivef"/>
          <w:sz w:val="40"/>
        </w:rPr>
        <w:t>half past five</w:t>
      </w:r>
    </w:p>
    <w:p w14:paraId="41D43C3F" w14:textId="1F24735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330FDC23" wp14:editId="027D0BC0">
            <wp:simplePos x="0" y="0"/>
            <wp:positionH relativeFrom="column">
              <wp:posOffset>4229100</wp:posOffset>
            </wp:positionH>
            <wp:positionV relativeFrom="paragraph">
              <wp:posOffset>146050</wp:posOffset>
            </wp:positionV>
            <wp:extent cx="1685925" cy="1628775"/>
            <wp:effectExtent l="19050" t="0" r="9525" b="0"/>
            <wp:wrapNone/>
            <wp:docPr id="27" name="Picture 27" descr="F:\Analogue clocks\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Analogue clocks\1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123880D8" wp14:editId="1CB3ABE0">
            <wp:simplePos x="0" y="0"/>
            <wp:positionH relativeFrom="column">
              <wp:posOffset>-800100</wp:posOffset>
            </wp:positionH>
            <wp:positionV relativeFrom="paragraph">
              <wp:posOffset>260350</wp:posOffset>
            </wp:positionV>
            <wp:extent cx="1466850" cy="1504950"/>
            <wp:effectExtent l="19050" t="0" r="0" b="0"/>
            <wp:wrapNone/>
            <wp:docPr id="26" name="Picture 26" descr="F:\Analogue clocks\8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Analogue clocks\8.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56CD8" wp14:editId="529AFE8E">
                <wp:simplePos x="0" y="0"/>
                <wp:positionH relativeFrom="column">
                  <wp:posOffset>1714500</wp:posOffset>
                </wp:positionH>
                <wp:positionV relativeFrom="paragraph">
                  <wp:posOffset>267970</wp:posOffset>
                </wp:positionV>
                <wp:extent cx="1828800" cy="457200"/>
                <wp:effectExtent l="0" t="1270" r="12700" b="11430"/>
                <wp:wrapNone/>
                <wp:docPr id="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4208C" id="Rectangle 8" o:spid="_x0000_s1026" style="position:absolute;margin-left:135pt;margin-top:21.1pt;width:2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" filled="f"/>
            </w:pict>
          </mc:Fallback>
        </mc:AlternateContent>
      </w:r>
    </w:p>
    <w:p w14:paraId="061815C1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six</w:t>
      </w:r>
    </w:p>
    <w:p w14:paraId="650750EC" w14:textId="367D0D96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D645A" wp14:editId="5FC8D415">
                <wp:simplePos x="0" y="0"/>
                <wp:positionH relativeFrom="column">
                  <wp:posOffset>1714500</wp:posOffset>
                </wp:positionH>
                <wp:positionV relativeFrom="paragraph">
                  <wp:posOffset>316230</wp:posOffset>
                </wp:positionV>
                <wp:extent cx="1828800" cy="457200"/>
                <wp:effectExtent l="0" t="0" r="12700" b="13970"/>
                <wp:wrapNone/>
                <wp:docPr id="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E3CB8" id="Rectangle 9" o:spid="_x0000_s1026" style="position:absolute;margin-left:135pt;margin-top:24.9pt;width:2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" filled="f"/>
            </w:pict>
          </mc:Fallback>
        </mc:AlternateContent>
      </w:r>
    </w:p>
    <w:p w14:paraId="64B85655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seven</w:t>
      </w:r>
    </w:p>
    <w:p w14:paraId="0ED4EA9A" w14:textId="731FAB91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BF87EC" wp14:editId="22C4CE00">
                <wp:simplePos x="0" y="0"/>
                <wp:positionH relativeFrom="column">
                  <wp:posOffset>1714500</wp:posOffset>
                </wp:positionH>
                <wp:positionV relativeFrom="paragraph">
                  <wp:posOffset>250825</wp:posOffset>
                </wp:positionV>
                <wp:extent cx="1828800" cy="457200"/>
                <wp:effectExtent l="0" t="0" r="12700" b="15875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E63AE" id="Rectangle 10" o:spid="_x0000_s1026" style="position:absolute;margin-left:135pt;margin-top:19.75pt;width:2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" filled="f"/>
            </w:pict>
          </mc:Fallback>
        </mc:AlternateContent>
      </w:r>
    </w:p>
    <w:p w14:paraId="1938C2C1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1FCE1731" wp14:editId="405C7DF4">
            <wp:simplePos x="0" y="0"/>
            <wp:positionH relativeFrom="column">
              <wp:posOffset>4343400</wp:posOffset>
            </wp:positionH>
            <wp:positionV relativeFrom="paragraph">
              <wp:posOffset>267335</wp:posOffset>
            </wp:positionV>
            <wp:extent cx="1657350" cy="1485900"/>
            <wp:effectExtent l="19050" t="0" r="0" b="0"/>
            <wp:wrapNone/>
            <wp:docPr id="29" name="Picture 29" descr="F:\Analogue clocks\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Analogue clocks\5.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3758DA99" wp14:editId="66C6FB11">
            <wp:simplePos x="0" y="0"/>
            <wp:positionH relativeFrom="column">
              <wp:posOffset>-914400</wp:posOffset>
            </wp:positionH>
            <wp:positionV relativeFrom="paragraph">
              <wp:posOffset>267335</wp:posOffset>
            </wp:positionV>
            <wp:extent cx="1657350" cy="1609725"/>
            <wp:effectExtent l="19050" t="0" r="0" b="0"/>
            <wp:wrapNone/>
            <wp:docPr id="28" name="Picture 28" descr="F:\Analogue clocks\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Analogue clocks\7.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sz w:val="40"/>
        </w:rPr>
        <w:t>half past eight</w:t>
      </w:r>
    </w:p>
    <w:p w14:paraId="3194316B" w14:textId="1AF78F0A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AB30F" wp14:editId="15F60A58">
                <wp:simplePos x="0" y="0"/>
                <wp:positionH relativeFrom="column">
                  <wp:posOffset>1714500</wp:posOffset>
                </wp:positionH>
                <wp:positionV relativeFrom="paragraph">
                  <wp:posOffset>299085</wp:posOffset>
                </wp:positionV>
                <wp:extent cx="1828800" cy="457200"/>
                <wp:effectExtent l="0" t="0" r="12700" b="18415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BBEE4" id="Rectangle 11" o:spid="_x0000_s1026" style="position:absolute;margin-left:135pt;margin-top:23.55pt;width:2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" filled="f"/>
            </w:pict>
          </mc:Fallback>
        </mc:AlternateContent>
      </w:r>
    </w:p>
    <w:p w14:paraId="1D389E6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nine</w:t>
      </w:r>
    </w:p>
    <w:p w14:paraId="2021A8AA" w14:textId="43DDD3DE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43845" wp14:editId="1932907D">
                <wp:simplePos x="0" y="0"/>
                <wp:positionH relativeFrom="column">
                  <wp:posOffset>1714500</wp:posOffset>
                </wp:positionH>
                <wp:positionV relativeFrom="paragraph">
                  <wp:posOffset>233680</wp:posOffset>
                </wp:positionV>
                <wp:extent cx="1828800" cy="457200"/>
                <wp:effectExtent l="0" t="5080" r="12700" b="762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B64C6" id="Rectangle 12" o:spid="_x0000_s1026" style="position:absolute;margin-left:135pt;margin-top:18.4pt;width:2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" filled="f"/>
            </w:pict>
          </mc:Fallback>
        </mc:AlternateContent>
      </w:r>
    </w:p>
    <w:p w14:paraId="4650540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ten</w:t>
      </w:r>
    </w:p>
    <w:p w14:paraId="12B47B52" w14:textId="1921B3B6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377F5F3F" wp14:editId="2C75C5DC">
            <wp:simplePos x="0" y="0"/>
            <wp:positionH relativeFrom="column">
              <wp:posOffset>4343400</wp:posOffset>
            </wp:positionH>
            <wp:positionV relativeFrom="paragraph">
              <wp:posOffset>282575</wp:posOffset>
            </wp:positionV>
            <wp:extent cx="1638300" cy="1466850"/>
            <wp:effectExtent l="19050" t="0" r="0" b="0"/>
            <wp:wrapNone/>
            <wp:docPr id="31" name="Picture 31" descr="F:\Analogue clocks\1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Analogue clocks\11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457D2" wp14:editId="7409056A">
                <wp:simplePos x="0" y="0"/>
                <wp:positionH relativeFrom="column">
                  <wp:posOffset>1714500</wp:posOffset>
                </wp:positionH>
                <wp:positionV relativeFrom="paragraph">
                  <wp:posOffset>282575</wp:posOffset>
                </wp:positionV>
                <wp:extent cx="1828800" cy="457200"/>
                <wp:effectExtent l="0" t="3175" r="12700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09427" id="Rectangle 13" o:spid="_x0000_s1026" style="position:absolute;margin-left:135pt;margin-top:22.25pt;width:2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" filled="f"/>
            </w:pict>
          </mc:Fallback>
        </mc:AlternateContent>
      </w:r>
    </w:p>
    <w:p w14:paraId="30EBA60C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1C19F765" wp14:editId="2B34AAF2">
            <wp:simplePos x="0" y="0"/>
            <wp:positionH relativeFrom="column">
              <wp:posOffset>-800100</wp:posOffset>
            </wp:positionH>
            <wp:positionV relativeFrom="paragraph">
              <wp:posOffset>78105</wp:posOffset>
            </wp:positionV>
            <wp:extent cx="1514475" cy="1457325"/>
            <wp:effectExtent l="19050" t="0" r="9525" b="9525"/>
            <wp:wrapNone/>
            <wp:docPr id="30" name="Picture 30" descr="F:\Analogue clocks\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Analogue clocks\3.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sz w:val="40"/>
        </w:rPr>
        <w:t>half past eleven</w:t>
      </w:r>
    </w:p>
    <w:p w14:paraId="5B4DE91C" w14:textId="0BEC6266" w:rsidR="00931402" w:rsidRPr="005567D4" w:rsidRDefault="00C3144C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8EC3CF" wp14:editId="68BBE927">
                <wp:simplePos x="0" y="0"/>
                <wp:positionH relativeFrom="column">
                  <wp:posOffset>1714500</wp:posOffset>
                </wp:positionH>
                <wp:positionV relativeFrom="paragraph">
                  <wp:posOffset>216535</wp:posOffset>
                </wp:positionV>
                <wp:extent cx="1828800" cy="457200"/>
                <wp:effectExtent l="0" t="635" r="12700" b="12065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AD877" id="Rectangle 14" o:spid="_x0000_s1026" style="position:absolute;margin-left:135pt;margin-top:17.05pt;width:2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" filled="f"/>
            </w:pict>
          </mc:Fallback>
        </mc:AlternateContent>
      </w:r>
    </w:p>
    <w:p w14:paraId="56F4AD5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>half past twelve</w:t>
      </w:r>
    </w:p>
    <w:p w14:paraId="03AAB81A" w14:textId="77777777" w:rsidR="00931402" w:rsidRPr="005567D4" w:rsidRDefault="00931402" w:rsidP="00931402">
      <w:pPr>
        <w:rPr>
          <w:rFonts w:ascii="NTFPreCursivef" w:hAnsi="NTFPreCursivef"/>
          <w:sz w:val="28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92032" behindDoc="0" locked="0" layoutInCell="1" allowOverlap="1" wp14:anchorId="65FA9106" wp14:editId="589A6F31">
            <wp:simplePos x="0" y="0"/>
            <wp:positionH relativeFrom="column">
              <wp:posOffset>2514600</wp:posOffset>
            </wp:positionH>
            <wp:positionV relativeFrom="paragraph">
              <wp:posOffset>151130</wp:posOffset>
            </wp:positionV>
            <wp:extent cx="1704975" cy="1504950"/>
            <wp:effectExtent l="19050" t="0" r="9525" b="0"/>
            <wp:wrapNone/>
            <wp:docPr id="33" name="Picture 33" descr="F:\Analogue clocks\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Analogue clocks\2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91008" behindDoc="0" locked="0" layoutInCell="1" allowOverlap="1" wp14:anchorId="37A886BD" wp14:editId="5745D5A1">
            <wp:simplePos x="0" y="0"/>
            <wp:positionH relativeFrom="column">
              <wp:posOffset>685800</wp:posOffset>
            </wp:positionH>
            <wp:positionV relativeFrom="paragraph">
              <wp:posOffset>151130</wp:posOffset>
            </wp:positionV>
            <wp:extent cx="1485900" cy="1485900"/>
            <wp:effectExtent l="19050" t="0" r="0" b="0"/>
            <wp:wrapNone/>
            <wp:docPr id="32" name="Picture 32" descr="F:\Analogue clocks\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Analogue clocks\4.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657A96" w14:textId="7A80EDF3" w:rsidR="00931402" w:rsidRPr="005567D4" w:rsidRDefault="00931402" w:rsidP="00931402">
      <w:pPr>
        <w:rPr>
          <w:rFonts w:ascii="NTFPreCursivef" w:hAnsi="NTFPreCursivef"/>
          <w:sz w:val="28"/>
        </w:rPr>
      </w:pPr>
    </w:p>
    <w:p w14:paraId="1B1CAEBA" w14:textId="44E87F66" w:rsidR="00931402" w:rsidRPr="005567D4" w:rsidRDefault="00931402" w:rsidP="00931402">
      <w:pPr>
        <w:rPr>
          <w:rFonts w:ascii="NTFPreCursivef" w:hAnsi="NTFPreCursivef"/>
          <w:sz w:val="28"/>
        </w:rPr>
      </w:pPr>
    </w:p>
    <w:p w14:paraId="3667CE11" w14:textId="00A0BA13" w:rsidR="00931402" w:rsidRPr="005567D4" w:rsidRDefault="00931402" w:rsidP="00931402">
      <w:pPr>
        <w:rPr>
          <w:rFonts w:ascii="NTFPreCursivef" w:hAnsi="NTFPreCursivef"/>
          <w:sz w:val="28"/>
        </w:rPr>
      </w:pPr>
    </w:p>
    <w:p w14:paraId="47593A5E" w14:textId="2444D93A" w:rsidR="00931402" w:rsidRPr="005567D4" w:rsidRDefault="00931402" w:rsidP="00931402">
      <w:pPr>
        <w:rPr>
          <w:rFonts w:ascii="NTFPreCursivef" w:hAnsi="NTFPreCursivef"/>
          <w:sz w:val="28"/>
        </w:rPr>
      </w:pPr>
    </w:p>
    <w:p w14:paraId="2C0AAFFA" w14:textId="77777777" w:rsidR="005567D4" w:rsidRDefault="005567D4" w:rsidP="00931402">
      <w:pPr>
        <w:rPr>
          <w:rFonts w:ascii="NTFPreCursivef" w:hAnsi="NTFPreCursivef"/>
          <w:sz w:val="40"/>
        </w:rPr>
      </w:pPr>
    </w:p>
    <w:p w14:paraId="4520F9F8" w14:textId="7005DD60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2D215A94" wp14:editId="276EB6D3">
            <wp:simplePos x="0" y="0"/>
            <wp:positionH relativeFrom="column">
              <wp:posOffset>3543300</wp:posOffset>
            </wp:positionH>
            <wp:positionV relativeFrom="paragraph">
              <wp:posOffset>228600</wp:posOffset>
            </wp:positionV>
            <wp:extent cx="1092200" cy="1104900"/>
            <wp:effectExtent l="19050" t="0" r="0" b="0"/>
            <wp:wrapNone/>
            <wp:docPr id="41" name="Picture 41" descr="F:\Analogue clocks\1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Analogue clocks\12.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sz w:val="40"/>
        </w:rPr>
        <w:t>Write each time.</w:t>
      </w:r>
    </w:p>
    <w:p w14:paraId="1D22866C" w14:textId="4411E023" w:rsidR="00931402" w:rsidRPr="005567D4" w:rsidRDefault="005567D4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5E22EB" wp14:editId="6726DDC0">
                <wp:simplePos x="0" y="0"/>
                <wp:positionH relativeFrom="column">
                  <wp:posOffset>-809625</wp:posOffset>
                </wp:positionH>
                <wp:positionV relativeFrom="paragraph">
                  <wp:posOffset>-742315</wp:posOffset>
                </wp:positionV>
                <wp:extent cx="2400300" cy="457200"/>
                <wp:effectExtent l="0" t="0" r="0" b="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ACFCB" w14:textId="77777777" w:rsidR="00931402" w:rsidRPr="005C5B5F" w:rsidRDefault="00931402" w:rsidP="00931402">
                            <w:pPr>
                              <w:pStyle w:val="Heading1"/>
                              <w:rPr>
                                <w:rFonts w:ascii="NTFPreCursivef" w:hAnsi="NTFPreCursivef"/>
                              </w:rPr>
                            </w:pPr>
                            <w:r w:rsidRPr="005C5B5F">
                              <w:rPr>
                                <w:rFonts w:ascii="NTFPreCursivef" w:hAnsi="NTFPreCursivef"/>
                              </w:rPr>
                              <w:t>Name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E22E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63.75pt;margin-top:-58.45pt;width:189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" stroked="f">
                <v:textbox>
                  <w:txbxContent>
                    <w:p w14:paraId="44FACFCB" w14:textId="77777777" w:rsidR="00931402" w:rsidRPr="005C5B5F" w:rsidRDefault="00931402" w:rsidP="00931402">
                      <w:pPr>
                        <w:pStyle w:val="Heading1"/>
                        <w:rPr>
                          <w:rFonts w:ascii="NTFPreCursivef" w:hAnsi="NTFPreCursivef"/>
                        </w:rPr>
                      </w:pPr>
                      <w:r w:rsidRPr="005C5B5F">
                        <w:rPr>
                          <w:rFonts w:ascii="NTFPreCursivef" w:hAnsi="NTFPreCursivef"/>
                        </w:rPr>
                        <w:t>Name _________</w:t>
                      </w:r>
                    </w:p>
                  </w:txbxContent>
                </v:textbox>
              </v:shape>
            </w:pict>
          </mc:Fallback>
        </mc:AlternateContent>
      </w:r>
      <w:r w:rsidR="00931402"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699200" behindDoc="0" locked="0" layoutInCell="1" allowOverlap="1" wp14:anchorId="5C6E8249" wp14:editId="16892076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1028700" cy="1028700"/>
            <wp:effectExtent l="19050" t="0" r="0" b="0"/>
            <wp:wrapNone/>
            <wp:docPr id="40" name="Picture 40" descr="F:\Analogue clocks\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Analogue clocks\4.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EFE99" wp14:editId="6B1008E8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</wp:posOffset>
                </wp:positionV>
                <wp:extent cx="0" cy="8343900"/>
                <wp:effectExtent l="12700" t="11430" r="25400" b="26670"/>
                <wp:wrapNone/>
                <wp:docPr id="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90D5D" id="Line 3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9pt" to="225pt,6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A3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"/>
            </w:pict>
          </mc:Fallback>
        </mc:AlternateContent>
      </w:r>
      <w:r w:rsidR="00931402" w:rsidRPr="005567D4">
        <w:rPr>
          <w:rFonts w:ascii="NTFPreCursivef" w:hAnsi="NTFPreCursivef"/>
          <w:sz w:val="40"/>
        </w:rPr>
        <w:tab/>
      </w:r>
      <w:r w:rsidR="00931402" w:rsidRPr="005567D4">
        <w:rPr>
          <w:rFonts w:ascii="NTFPreCursivef" w:hAnsi="NTFPreCursivef"/>
          <w:sz w:val="40"/>
        </w:rPr>
        <w:tab/>
      </w:r>
      <w:r w:rsidR="00931402" w:rsidRPr="005567D4">
        <w:rPr>
          <w:rFonts w:ascii="NTFPreCursivef" w:hAnsi="NTFPreCursivef"/>
          <w:sz w:val="40"/>
        </w:rPr>
        <w:tab/>
      </w:r>
      <w:r w:rsidR="00931402" w:rsidRPr="005567D4">
        <w:rPr>
          <w:rFonts w:ascii="NTFPreCursivef" w:hAnsi="NTFPreCursivef"/>
          <w:sz w:val="40"/>
        </w:rPr>
        <w:tab/>
      </w:r>
      <w:r w:rsidR="00931402" w:rsidRPr="005567D4">
        <w:rPr>
          <w:rFonts w:ascii="NTFPreCursivef" w:hAnsi="NTFPreCursivef"/>
          <w:sz w:val="40"/>
        </w:rPr>
        <w:tab/>
      </w:r>
    </w:p>
    <w:p w14:paraId="508BA337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180167D9" w14:textId="77777777" w:rsidR="00931402" w:rsidRPr="005567D4" w:rsidRDefault="00931402" w:rsidP="00931402">
      <w:pPr>
        <w:jc w:val="center"/>
        <w:rPr>
          <w:rFonts w:ascii="NTFPreCursivef" w:hAnsi="NTFPreCursivef"/>
          <w:sz w:val="28"/>
        </w:rPr>
      </w:pPr>
    </w:p>
    <w:p w14:paraId="08F9B4C5" w14:textId="77777777" w:rsidR="00931402" w:rsidRPr="005567D4" w:rsidRDefault="00931402" w:rsidP="00931402">
      <w:pPr>
        <w:jc w:val="center"/>
        <w:rPr>
          <w:rFonts w:ascii="NTFPreCursivef" w:hAnsi="NTFPreCursivef"/>
          <w:sz w:val="28"/>
        </w:rPr>
      </w:pPr>
    </w:p>
    <w:p w14:paraId="6E98A13C" w14:textId="77777777" w:rsidR="00931402" w:rsidRPr="005567D4" w:rsidRDefault="00931402" w:rsidP="00931402">
      <w:pPr>
        <w:jc w:val="center"/>
        <w:rPr>
          <w:rFonts w:ascii="NTFPreCursivef" w:hAnsi="NTFPreCursivef"/>
          <w:sz w:val="28"/>
        </w:rPr>
      </w:pPr>
    </w:p>
    <w:p w14:paraId="706E796C" w14:textId="46E42EB9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</w:p>
    <w:p w14:paraId="59352389" w14:textId="7CDB2088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2272" behindDoc="0" locked="0" layoutInCell="1" allowOverlap="1" wp14:anchorId="456A021B" wp14:editId="0EDFAD70">
            <wp:simplePos x="0" y="0"/>
            <wp:positionH relativeFrom="column">
              <wp:posOffset>3543300</wp:posOffset>
            </wp:positionH>
            <wp:positionV relativeFrom="paragraph">
              <wp:posOffset>146050</wp:posOffset>
            </wp:positionV>
            <wp:extent cx="1143000" cy="1108710"/>
            <wp:effectExtent l="19050" t="0" r="0" b="0"/>
            <wp:wrapNone/>
            <wp:docPr id="43" name="Picture 43" descr="F:\Analogue clocks\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Analogue clocks\7.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1248" behindDoc="0" locked="0" layoutInCell="1" allowOverlap="1" wp14:anchorId="360D5D2E" wp14:editId="39BC9018">
            <wp:simplePos x="0" y="0"/>
            <wp:positionH relativeFrom="column">
              <wp:posOffset>228600</wp:posOffset>
            </wp:positionH>
            <wp:positionV relativeFrom="paragraph">
              <wp:posOffset>146050</wp:posOffset>
            </wp:positionV>
            <wp:extent cx="1143000" cy="1009015"/>
            <wp:effectExtent l="19050" t="0" r="0" b="0"/>
            <wp:wrapNone/>
            <wp:docPr id="42" name="Picture 42" descr="F:\Analogue clocks\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Analogue clocks\2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F0AF28" wp14:editId="7EED9E34">
                <wp:simplePos x="0" y="0"/>
                <wp:positionH relativeFrom="column">
                  <wp:posOffset>-342900</wp:posOffset>
                </wp:positionH>
                <wp:positionV relativeFrom="paragraph">
                  <wp:posOffset>31750</wp:posOffset>
                </wp:positionV>
                <wp:extent cx="6057900" cy="0"/>
                <wp:effectExtent l="12700" t="19050" r="25400" b="19050"/>
                <wp:wrapNone/>
                <wp:docPr id="1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055D" id="Line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.5pt" to="450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m3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"/>
            </w:pict>
          </mc:Fallback>
        </mc:AlternateContent>
      </w:r>
    </w:p>
    <w:p w14:paraId="66A12FFC" w14:textId="77777777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</w:p>
    <w:p w14:paraId="50BAC1FE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27B1193F" w14:textId="77777777" w:rsidR="00931402" w:rsidRPr="005567D4" w:rsidRDefault="00931402" w:rsidP="00931402">
      <w:pPr>
        <w:rPr>
          <w:rFonts w:ascii="NTFPreCursivef" w:hAnsi="NTFPreCursivef"/>
          <w:sz w:val="40"/>
        </w:rPr>
      </w:pPr>
    </w:p>
    <w:p w14:paraId="502255E9" w14:textId="77777777" w:rsidR="00931402" w:rsidRPr="005567D4" w:rsidRDefault="00931402" w:rsidP="00931402">
      <w:pPr>
        <w:rPr>
          <w:rFonts w:ascii="NTFPreCursivef" w:hAnsi="NTFPreCursivef"/>
          <w:sz w:val="40"/>
        </w:rPr>
      </w:pPr>
    </w:p>
    <w:p w14:paraId="413BD83C" w14:textId="4E05FD4A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597C3B1D" wp14:editId="0DF4C079">
            <wp:simplePos x="0" y="0"/>
            <wp:positionH relativeFrom="column">
              <wp:posOffset>3543300</wp:posOffset>
            </wp:positionH>
            <wp:positionV relativeFrom="paragraph">
              <wp:posOffset>177800</wp:posOffset>
            </wp:positionV>
            <wp:extent cx="1143000" cy="1044575"/>
            <wp:effectExtent l="19050" t="0" r="0" b="3175"/>
            <wp:wrapNone/>
            <wp:docPr id="45" name="Picture 45" descr="F:\Analogue clocks\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Analogue clocks\9.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3296" behindDoc="0" locked="0" layoutInCell="1" allowOverlap="1" wp14:anchorId="01889BE1" wp14:editId="70D0C9DF">
            <wp:simplePos x="0" y="0"/>
            <wp:positionH relativeFrom="column">
              <wp:posOffset>228600</wp:posOffset>
            </wp:positionH>
            <wp:positionV relativeFrom="paragraph">
              <wp:posOffset>177800</wp:posOffset>
            </wp:positionV>
            <wp:extent cx="1143000" cy="1114425"/>
            <wp:effectExtent l="19050" t="0" r="0" b="0"/>
            <wp:wrapNone/>
            <wp:docPr id="44" name="Picture 44" descr="C:\Documents and Settings\Sian\My Documents\Uni work year 3\School Placement\Maths\Analogue clocks\4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Sian\My Documents\Uni work year 3\School Placement\Maths\Analogue clocks\4.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DD66A1" wp14:editId="270D8DCF">
                <wp:simplePos x="0" y="0"/>
                <wp:positionH relativeFrom="column">
                  <wp:posOffset>-457200</wp:posOffset>
                </wp:positionH>
                <wp:positionV relativeFrom="paragraph">
                  <wp:posOffset>63500</wp:posOffset>
                </wp:positionV>
                <wp:extent cx="6057900" cy="0"/>
                <wp:effectExtent l="12700" t="12700" r="25400" b="25400"/>
                <wp:wrapNone/>
                <wp:docPr id="1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BF95C" id="Line 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5pt" to="44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1X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"/>
            </w:pict>
          </mc:Fallback>
        </mc:AlternateContent>
      </w:r>
    </w:p>
    <w:p w14:paraId="2FE35FAC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</w:p>
    <w:p w14:paraId="40DA1636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0992EF76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13612BEF" w14:textId="77777777" w:rsidR="005567D4" w:rsidRDefault="005567D4" w:rsidP="00931402">
      <w:pPr>
        <w:jc w:val="center"/>
        <w:rPr>
          <w:rFonts w:ascii="NTFPreCursivef" w:hAnsi="NTFPreCursivef"/>
          <w:sz w:val="40"/>
        </w:rPr>
      </w:pPr>
    </w:p>
    <w:p w14:paraId="64F92D2C" w14:textId="43EDC311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</w:p>
    <w:p w14:paraId="2A8E50E3" w14:textId="2AB49747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0CB6DBD3" wp14:editId="5E1BDD01">
            <wp:simplePos x="0" y="0"/>
            <wp:positionH relativeFrom="column">
              <wp:posOffset>3771900</wp:posOffset>
            </wp:positionH>
            <wp:positionV relativeFrom="paragraph">
              <wp:posOffset>209550</wp:posOffset>
            </wp:positionV>
            <wp:extent cx="914400" cy="914400"/>
            <wp:effectExtent l="19050" t="0" r="0" b="0"/>
            <wp:wrapNone/>
            <wp:docPr id="47" name="Picture 47" descr="F:\Analogue clocks\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Analogue clocks\4.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FA67C5" wp14:editId="79541B9F">
                <wp:simplePos x="0" y="0"/>
                <wp:positionH relativeFrom="column">
                  <wp:posOffset>-571500</wp:posOffset>
                </wp:positionH>
                <wp:positionV relativeFrom="paragraph">
                  <wp:posOffset>95250</wp:posOffset>
                </wp:positionV>
                <wp:extent cx="6057900" cy="0"/>
                <wp:effectExtent l="12700" t="19050" r="25400" b="19050"/>
                <wp:wrapNone/>
                <wp:docPr id="1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10CAA" id="Line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7.5pt" to="6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1tEw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"/>
            </w:pict>
          </mc:Fallback>
        </mc:AlternateContent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5344" behindDoc="0" locked="0" layoutInCell="1" allowOverlap="1" wp14:anchorId="3A6BECCC" wp14:editId="59682E3E">
            <wp:simplePos x="0" y="0"/>
            <wp:positionH relativeFrom="column">
              <wp:posOffset>342900</wp:posOffset>
            </wp:positionH>
            <wp:positionV relativeFrom="paragraph">
              <wp:posOffset>209550</wp:posOffset>
            </wp:positionV>
            <wp:extent cx="1028700" cy="986155"/>
            <wp:effectExtent l="19050" t="0" r="0" b="0"/>
            <wp:wrapNone/>
            <wp:docPr id="46" name="Picture 46" descr="F:\Analogue clocks\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Analogue clocks\3.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C1E038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</w:p>
    <w:p w14:paraId="18C39053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21847AAC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</w:p>
    <w:p w14:paraId="34FE4014" w14:textId="77777777" w:rsidR="005567D4" w:rsidRDefault="005567D4" w:rsidP="00931402">
      <w:pPr>
        <w:rPr>
          <w:rFonts w:ascii="NTFPreCursivef" w:hAnsi="NTFPreCursivef"/>
          <w:sz w:val="40"/>
        </w:rPr>
      </w:pPr>
    </w:p>
    <w:p w14:paraId="175E9378" w14:textId="77777777" w:rsidR="005567D4" w:rsidRDefault="005567D4" w:rsidP="00931402">
      <w:pPr>
        <w:rPr>
          <w:rFonts w:ascii="NTFPreCursivef" w:hAnsi="NTFPreCursivef"/>
          <w:sz w:val="40"/>
        </w:rPr>
      </w:pPr>
    </w:p>
    <w:p w14:paraId="582B1501" w14:textId="0467A62C" w:rsidR="00931402" w:rsidRPr="005567D4" w:rsidRDefault="00931402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0CC2DC17" wp14:editId="2A82107C">
            <wp:simplePos x="0" y="0"/>
            <wp:positionH relativeFrom="column">
              <wp:posOffset>3657600</wp:posOffset>
            </wp:positionH>
            <wp:positionV relativeFrom="paragraph">
              <wp:posOffset>216535</wp:posOffset>
            </wp:positionV>
            <wp:extent cx="1028700" cy="962025"/>
            <wp:effectExtent l="19050" t="0" r="0" b="0"/>
            <wp:wrapNone/>
            <wp:docPr id="49" name="Picture 49" descr="C:\Documents and Settings\Sian\My Documents\Uni work year 3\School Placement\Maths\Analogue clocks\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Sian\My Documents\Uni work year 3\School Placement\Maths\Analogue clocks\7.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7D4">
        <w:rPr>
          <w:rFonts w:ascii="NTFPreCursivef" w:hAnsi="NTFPreCursivef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5ABF2C61" wp14:editId="73165C14">
            <wp:simplePos x="0" y="0"/>
            <wp:positionH relativeFrom="column">
              <wp:posOffset>342900</wp:posOffset>
            </wp:positionH>
            <wp:positionV relativeFrom="paragraph">
              <wp:posOffset>216535</wp:posOffset>
            </wp:positionV>
            <wp:extent cx="962025" cy="933450"/>
            <wp:effectExtent l="19050" t="0" r="9525" b="0"/>
            <wp:wrapNone/>
            <wp:docPr id="48" name="Picture 48" descr="F:\Analogue clocks\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Analogue clocks\1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4C"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7591C" wp14:editId="1FE77406">
                <wp:simplePos x="0" y="0"/>
                <wp:positionH relativeFrom="column">
                  <wp:posOffset>-342900</wp:posOffset>
                </wp:positionH>
                <wp:positionV relativeFrom="paragraph">
                  <wp:posOffset>102235</wp:posOffset>
                </wp:positionV>
                <wp:extent cx="6057900" cy="0"/>
                <wp:effectExtent l="12700" t="13335" r="25400" b="24765"/>
                <wp:wrapNone/>
                <wp:docPr id="1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7E7D" id="Line 3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05pt" to="450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Dr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"/>
            </w:pict>
          </mc:Fallback>
        </mc:AlternateContent>
      </w:r>
    </w:p>
    <w:p w14:paraId="07D1B8E2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  <w:r w:rsidRPr="005567D4">
        <w:rPr>
          <w:rFonts w:ascii="NTFPreCursivef" w:hAnsi="NTFPreCursivef"/>
          <w:sz w:val="40"/>
        </w:rPr>
        <w:tab/>
      </w:r>
    </w:p>
    <w:p w14:paraId="13AE70B3" w14:textId="77777777" w:rsidR="00931402" w:rsidRPr="005567D4" w:rsidRDefault="00931402" w:rsidP="00931402">
      <w:pPr>
        <w:jc w:val="center"/>
        <w:rPr>
          <w:rFonts w:ascii="NTFPreCursivef" w:hAnsi="NTFPreCursivef"/>
          <w:sz w:val="40"/>
        </w:rPr>
      </w:pPr>
    </w:p>
    <w:p w14:paraId="26263827" w14:textId="67943363" w:rsidR="00931402" w:rsidRPr="005567D4" w:rsidRDefault="00C3144C" w:rsidP="00931402">
      <w:pPr>
        <w:rPr>
          <w:rFonts w:ascii="NTFPreCursivef" w:hAnsi="NTFPreCursivef"/>
          <w:sz w:val="40"/>
        </w:rPr>
      </w:pP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826C1A" wp14:editId="047A6C2A">
                <wp:simplePos x="0" y="0"/>
                <wp:positionH relativeFrom="column">
                  <wp:posOffset>3200400</wp:posOffset>
                </wp:positionH>
                <wp:positionV relativeFrom="paragraph">
                  <wp:posOffset>632460</wp:posOffset>
                </wp:positionV>
                <wp:extent cx="1828800" cy="0"/>
                <wp:effectExtent l="25400" t="22860" r="38100" b="40640"/>
                <wp:wrapNone/>
                <wp:docPr id="1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E9607" id="Line 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9.8pt" to="396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" strokeweight="2.25pt"/>
            </w:pict>
          </mc:Fallback>
        </mc:AlternateContent>
      </w:r>
      <w:r w:rsidRPr="005567D4">
        <w:rPr>
          <w:rFonts w:ascii="NTFPreCursivef" w:hAnsi="NTFPreCursivef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79EE9F" wp14:editId="742124F1">
                <wp:simplePos x="0" y="0"/>
                <wp:positionH relativeFrom="column">
                  <wp:posOffset>0</wp:posOffset>
                </wp:positionH>
                <wp:positionV relativeFrom="paragraph">
                  <wp:posOffset>632460</wp:posOffset>
                </wp:positionV>
                <wp:extent cx="1828800" cy="0"/>
                <wp:effectExtent l="25400" t="22860" r="38100" b="40640"/>
                <wp:wrapNone/>
                <wp:docPr id="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CDE8" id="Line 5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9.8pt" to="2in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" strokeweight="2.25pt"/>
            </w:pict>
          </mc:Fallback>
        </mc:AlternateContent>
      </w:r>
      <w:r w:rsidR="00931402" w:rsidRPr="005567D4">
        <w:rPr>
          <w:rFonts w:ascii="NTFPreCursivef" w:hAnsi="NTFPreCursivef"/>
          <w:sz w:val="40"/>
        </w:rPr>
        <w:tab/>
      </w:r>
    </w:p>
    <w:p w14:paraId="234501B1" w14:textId="77777777" w:rsidR="005850ED" w:rsidRDefault="005C34A6"/>
    <w:sectPr w:rsidR="005850ED">
      <w:headerReference w:type="default" r:id="rId20"/>
      <w:footerReference w:type="even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B637F" w14:textId="77777777" w:rsidR="00ED06D6" w:rsidRDefault="00ED06D6">
      <w:r>
        <w:separator/>
      </w:r>
    </w:p>
  </w:endnote>
  <w:endnote w:type="continuationSeparator" w:id="0">
    <w:p w14:paraId="40886D9C" w14:textId="77777777" w:rsidR="00ED06D6" w:rsidRDefault="00ED0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FPreCursivef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D42D9" w14:textId="77777777" w:rsidR="00EB4AE9" w:rsidRDefault="007038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EA4EA1" w14:textId="77777777" w:rsidR="00EB4AE9" w:rsidRDefault="00EB4A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3BA92" w14:textId="3FCE0B2A" w:rsidR="00EB4AE9" w:rsidRDefault="007038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34A6">
      <w:rPr>
        <w:rStyle w:val="PageNumber"/>
        <w:noProof/>
      </w:rPr>
      <w:t>1</w:t>
    </w:r>
    <w:r>
      <w:rPr>
        <w:rStyle w:val="PageNumber"/>
      </w:rPr>
      <w:fldChar w:fldCharType="end"/>
    </w:r>
  </w:p>
  <w:p w14:paraId="43D95BCA" w14:textId="77777777" w:rsidR="00EB4AE9" w:rsidRDefault="00EB4AE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0B971" w14:textId="77777777" w:rsidR="00ED06D6" w:rsidRDefault="00ED06D6">
      <w:r>
        <w:separator/>
      </w:r>
    </w:p>
  </w:footnote>
  <w:footnote w:type="continuationSeparator" w:id="0">
    <w:p w14:paraId="5C45CBB5" w14:textId="77777777" w:rsidR="00ED06D6" w:rsidRDefault="00ED0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40492" w14:textId="62632865" w:rsidR="005567D4" w:rsidRPr="005567D4" w:rsidRDefault="005567D4">
    <w:pPr>
      <w:pStyle w:val="Header"/>
      <w:rPr>
        <w:rFonts w:ascii="NTFPreCursivef" w:hAnsi="NTFPreCursivef"/>
      </w:rPr>
    </w:pPr>
    <w:r>
      <w:rPr>
        <w:rFonts w:ascii="NTFPreCursivef" w:hAnsi="NTFPreCursivef"/>
      </w:rPr>
      <w:t>L.I. to tell half past on a clock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402"/>
    <w:rsid w:val="005567D4"/>
    <w:rsid w:val="005C34A6"/>
    <w:rsid w:val="005C5B5F"/>
    <w:rsid w:val="00614F47"/>
    <w:rsid w:val="00703859"/>
    <w:rsid w:val="008C5EC8"/>
    <w:rsid w:val="00931402"/>
    <w:rsid w:val="00AC7D56"/>
    <w:rsid w:val="00C3144C"/>
    <w:rsid w:val="00EB4AE9"/>
    <w:rsid w:val="00ED06D6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C90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4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31402"/>
    <w:pPr>
      <w:keepNext/>
      <w:jc w:val="center"/>
      <w:outlineLvl w:val="0"/>
    </w:pPr>
    <w:rPr>
      <w:rFonts w:ascii="Comic Sans MS" w:hAnsi="Comic Sans MS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31402"/>
    <w:rPr>
      <w:rFonts w:ascii="Comic Sans MS" w:eastAsia="Times New Roman" w:hAnsi="Comic Sans MS" w:cs="Times New Roman"/>
      <w:sz w:val="40"/>
      <w:szCs w:val="24"/>
      <w:u w:val="single"/>
    </w:rPr>
  </w:style>
  <w:style w:type="paragraph" w:styleId="Footer">
    <w:name w:val="footer"/>
    <w:basedOn w:val="Normal"/>
    <w:link w:val="FooterChar"/>
    <w:semiHidden/>
    <w:rsid w:val="009314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93140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31402"/>
  </w:style>
  <w:style w:type="paragraph" w:styleId="BalloonText">
    <w:name w:val="Balloon Text"/>
    <w:basedOn w:val="Normal"/>
    <w:link w:val="BalloonTextChar"/>
    <w:uiPriority w:val="99"/>
    <w:semiHidden/>
    <w:unhideWhenUsed/>
    <w:rsid w:val="009314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40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67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7D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B310B40</Template>
  <TotalTime>0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</dc:creator>
  <cp:lastModifiedBy>Bethany Jane</cp:lastModifiedBy>
  <cp:revision>2</cp:revision>
  <cp:lastPrinted>2020-09-28T07:12:00Z</cp:lastPrinted>
  <dcterms:created xsi:type="dcterms:W3CDTF">2021-02-01T11:35:00Z</dcterms:created>
  <dcterms:modified xsi:type="dcterms:W3CDTF">2021-02-01T11:35:00Z</dcterms:modified>
</cp:coreProperties>
</file>