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74" w:rsidRDefault="000F5F74">
      <w:pPr>
        <w:sectPr w:rsidR="000F5F74" w:rsidSect="003242F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3242F1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0981B4BA" wp14:editId="4FFEECC8">
            <wp:simplePos x="0" y="0"/>
            <wp:positionH relativeFrom="column">
              <wp:posOffset>-573405</wp:posOffset>
            </wp:positionH>
            <wp:positionV relativeFrom="paragraph">
              <wp:posOffset>-560705</wp:posOffset>
            </wp:positionV>
            <wp:extent cx="4888865" cy="3197225"/>
            <wp:effectExtent l="0" t="0" r="6985" b="317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4B42C2B2" wp14:editId="5B340872">
            <wp:simplePos x="0" y="0"/>
            <wp:positionH relativeFrom="column">
              <wp:posOffset>4476115</wp:posOffset>
            </wp:positionH>
            <wp:positionV relativeFrom="paragraph">
              <wp:posOffset>-565785</wp:posOffset>
            </wp:positionV>
            <wp:extent cx="4888865" cy="3197225"/>
            <wp:effectExtent l="0" t="0" r="6985" b="317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D8841CE" wp14:editId="5F51414B">
            <wp:simplePos x="0" y="0"/>
            <wp:positionH relativeFrom="column">
              <wp:posOffset>-614680</wp:posOffset>
            </wp:positionH>
            <wp:positionV relativeFrom="paragraph">
              <wp:posOffset>-579120</wp:posOffset>
            </wp:positionV>
            <wp:extent cx="4888865" cy="3197225"/>
            <wp:effectExtent l="0" t="0" r="6985" b="3175"/>
            <wp:wrapNone/>
            <wp:docPr id="3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B684574" wp14:editId="4A3D5239">
            <wp:simplePos x="0" y="0"/>
            <wp:positionH relativeFrom="column">
              <wp:posOffset>4435475</wp:posOffset>
            </wp:positionH>
            <wp:positionV relativeFrom="paragraph">
              <wp:posOffset>-579120</wp:posOffset>
            </wp:positionV>
            <wp:extent cx="4888865" cy="3197225"/>
            <wp:effectExtent l="0" t="0" r="6985" b="3175"/>
            <wp:wrapNone/>
            <wp:docPr id="3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B8202E0" wp14:editId="15B4FD5B">
            <wp:simplePos x="0" y="0"/>
            <wp:positionH relativeFrom="column">
              <wp:posOffset>-614680</wp:posOffset>
            </wp:positionH>
            <wp:positionV relativeFrom="paragraph">
              <wp:posOffset>3091815</wp:posOffset>
            </wp:positionV>
            <wp:extent cx="4888865" cy="3197225"/>
            <wp:effectExtent l="0" t="0" r="6985" b="3175"/>
            <wp:wrapNone/>
            <wp:docPr id="3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592972E0" wp14:editId="2628EFBE">
            <wp:simplePos x="0" y="0"/>
            <wp:positionH relativeFrom="column">
              <wp:posOffset>4435475</wp:posOffset>
            </wp:positionH>
            <wp:positionV relativeFrom="paragraph">
              <wp:posOffset>3091815</wp:posOffset>
            </wp:positionV>
            <wp:extent cx="4888865" cy="3197225"/>
            <wp:effectExtent l="0" t="0" r="6985" b="317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18FA16" wp14:editId="263EFAD5">
                <wp:simplePos x="0" y="0"/>
                <wp:positionH relativeFrom="column">
                  <wp:posOffset>-314325</wp:posOffset>
                </wp:positionH>
                <wp:positionV relativeFrom="paragraph">
                  <wp:posOffset>498475</wp:posOffset>
                </wp:positionV>
                <wp:extent cx="4422140" cy="1064260"/>
                <wp:effectExtent l="0" t="0" r="0" b="2540"/>
                <wp:wrapNone/>
                <wp:docPr id="2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5F74" w:rsidRPr="007357F2" w:rsidRDefault="000F5F74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1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18FA16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-24.75pt;margin-top:39.25pt;width:348.2pt;height:83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Mz2twIAALw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" filled="f" stroked="f">
                <v:textbox>
                  <w:txbxContent>
                    <w:p w:rsidR="000F5F74" w:rsidRPr="007357F2" w:rsidRDefault="000F5F74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1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562795" wp14:editId="4D397A63">
                <wp:simplePos x="0" y="0"/>
                <wp:positionH relativeFrom="column">
                  <wp:posOffset>4721860</wp:posOffset>
                </wp:positionH>
                <wp:positionV relativeFrom="paragraph">
                  <wp:posOffset>580390</wp:posOffset>
                </wp:positionV>
                <wp:extent cx="4422140" cy="1064260"/>
                <wp:effectExtent l="0" t="0" r="0" b="2540"/>
                <wp:wrapNone/>
                <wp:docPr id="2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5F74" w:rsidRPr="007357F2" w:rsidRDefault="000F5F74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2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62795" id="Text Box 39" o:spid="_x0000_s1027" type="#_x0000_t202" style="position:absolute;margin-left:371.8pt;margin-top:45.7pt;width:348.2pt;height:83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3ifuQIAAMM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" filled="f" stroked="f">
                <v:textbox>
                  <w:txbxContent>
                    <w:p w:rsidR="000F5F74" w:rsidRPr="007357F2" w:rsidRDefault="000F5F74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2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FA1621" wp14:editId="622FC2EF">
                <wp:simplePos x="0" y="0"/>
                <wp:positionH relativeFrom="column">
                  <wp:posOffset>-314325</wp:posOffset>
                </wp:positionH>
                <wp:positionV relativeFrom="paragraph">
                  <wp:posOffset>4156075</wp:posOffset>
                </wp:positionV>
                <wp:extent cx="4422140" cy="1064260"/>
                <wp:effectExtent l="0" t="0" r="0" b="2540"/>
                <wp:wrapNone/>
                <wp:docPr id="2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5F74" w:rsidRPr="007357F2" w:rsidRDefault="000F5F74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3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A1621" id="Text Box 40" o:spid="_x0000_s1028" type="#_x0000_t202" style="position:absolute;margin-left:-24.75pt;margin-top:327.25pt;width:348.2pt;height:83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" filled="f" stroked="f">
                <v:textbox>
                  <w:txbxContent>
                    <w:p w:rsidR="000F5F74" w:rsidRPr="007357F2" w:rsidRDefault="000F5F74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3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FC0E5C" wp14:editId="6BBFA3C1">
                <wp:simplePos x="0" y="0"/>
                <wp:positionH relativeFrom="column">
                  <wp:posOffset>4721860</wp:posOffset>
                </wp:positionH>
                <wp:positionV relativeFrom="paragraph">
                  <wp:posOffset>4237990</wp:posOffset>
                </wp:positionV>
                <wp:extent cx="4422140" cy="1064260"/>
                <wp:effectExtent l="0" t="0" r="0" b="2540"/>
                <wp:wrapNone/>
                <wp:docPr id="3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5F74" w:rsidRPr="007357F2" w:rsidRDefault="000F5F74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4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C0E5C" id="Text Box 41" o:spid="_x0000_s1029" type="#_x0000_t202" style="position:absolute;margin-left:371.8pt;margin-top:333.7pt;width:348.2pt;height:83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" filled="f" stroked="f">
                <v:textbox>
                  <w:txbxContent>
                    <w:p w:rsidR="000F5F74" w:rsidRPr="007357F2" w:rsidRDefault="000F5F74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4 o’clock</w:t>
                      </w:r>
                    </w:p>
                  </w:txbxContent>
                </v:textbox>
              </v:shape>
            </w:pict>
          </mc:Fallback>
        </mc:AlternateContent>
      </w:r>
    </w:p>
    <w:p w:rsidR="003242F1" w:rsidRDefault="00FD4B62">
      <w:pPr>
        <w:sectPr w:rsidR="003242F1" w:rsidSect="003242F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34868E" wp14:editId="5A1AD99D">
                <wp:simplePos x="0" y="0"/>
                <wp:positionH relativeFrom="column">
                  <wp:posOffset>4649470</wp:posOffset>
                </wp:positionH>
                <wp:positionV relativeFrom="paragraph">
                  <wp:posOffset>4167505</wp:posOffset>
                </wp:positionV>
                <wp:extent cx="4422140" cy="1064260"/>
                <wp:effectExtent l="1270" t="3175" r="0" b="0"/>
                <wp:wrapNone/>
                <wp:docPr id="2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2F1" w:rsidRPr="007357F2" w:rsidRDefault="000F5F74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8</w:t>
                            </w:r>
                            <w:r w:rsidR="003242F1"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4868E" id="Text Box 37" o:spid="_x0000_s1030" type="#_x0000_t202" style="position:absolute;margin-left:366.1pt;margin-top:328.15pt;width:348.2pt;height:83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" filled="f" stroked="f">
                <v:textbox>
                  <w:txbxContent>
                    <w:p w:rsidR="003242F1" w:rsidRPr="007357F2" w:rsidRDefault="000F5F74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8</w:t>
                      </w:r>
                      <w:r w:rsidR="003242F1"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 xml:space="preserve">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1B48AE" wp14:editId="58C02396">
                <wp:simplePos x="0" y="0"/>
                <wp:positionH relativeFrom="column">
                  <wp:posOffset>-374650</wp:posOffset>
                </wp:positionH>
                <wp:positionV relativeFrom="paragraph">
                  <wp:posOffset>4167505</wp:posOffset>
                </wp:positionV>
                <wp:extent cx="4422140" cy="1064260"/>
                <wp:effectExtent l="0" t="3175" r="635" b="0"/>
                <wp:wrapNone/>
                <wp:docPr id="2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2F1" w:rsidRPr="007357F2" w:rsidRDefault="000F5F74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7</w:t>
                            </w:r>
                            <w:r w:rsidR="003242F1"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B48AE" id="Text Box 36" o:spid="_x0000_s1031" type="#_x0000_t202" style="position:absolute;margin-left:-29.5pt;margin-top:328.15pt;width:348.2pt;height:8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" filled="f" stroked="f">
                <v:textbox>
                  <w:txbxContent>
                    <w:p w:rsidR="003242F1" w:rsidRPr="007357F2" w:rsidRDefault="000F5F74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7</w:t>
                      </w:r>
                      <w:r w:rsidR="003242F1"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 xml:space="preserve">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220C4E" wp14:editId="5B3EEBDE">
                <wp:simplePos x="0" y="0"/>
                <wp:positionH relativeFrom="column">
                  <wp:posOffset>4739640</wp:posOffset>
                </wp:positionH>
                <wp:positionV relativeFrom="paragraph">
                  <wp:posOffset>479425</wp:posOffset>
                </wp:positionV>
                <wp:extent cx="4422140" cy="1064260"/>
                <wp:effectExtent l="0" t="1270" r="1270" b="1270"/>
                <wp:wrapNone/>
                <wp:docPr id="2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2F1" w:rsidRPr="007357F2" w:rsidRDefault="000F5F74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6</w:t>
                            </w:r>
                            <w:r w:rsidR="003242F1"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220C4E" id="Text Box 35" o:spid="_x0000_s1032" type="#_x0000_t202" style="position:absolute;margin-left:373.2pt;margin-top:37.75pt;width:348.2pt;height:8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" filled="f" stroked="f">
                <v:textbox>
                  <w:txbxContent>
                    <w:p w:rsidR="003242F1" w:rsidRPr="007357F2" w:rsidRDefault="000F5F74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6</w:t>
                      </w:r>
                      <w:r w:rsidR="003242F1"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 xml:space="preserve">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EB9432" wp14:editId="43A0EEE5">
                <wp:simplePos x="0" y="0"/>
                <wp:positionH relativeFrom="column">
                  <wp:posOffset>-374650</wp:posOffset>
                </wp:positionH>
                <wp:positionV relativeFrom="paragraph">
                  <wp:posOffset>584835</wp:posOffset>
                </wp:positionV>
                <wp:extent cx="4422140" cy="1064260"/>
                <wp:effectExtent l="0" t="1905" r="635" b="635"/>
                <wp:wrapNone/>
                <wp:docPr id="2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2F1" w:rsidRPr="007357F2" w:rsidRDefault="000F5F74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5</w:t>
                            </w:r>
                            <w:r w:rsidR="003242F1"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B9432" id="Text Box 34" o:spid="_x0000_s1033" type="#_x0000_t202" style="position:absolute;margin-left:-29.5pt;margin-top:46.05pt;width:348.2pt;height:8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" filled="f" stroked="f">
                <v:textbox>
                  <w:txbxContent>
                    <w:p w:rsidR="003242F1" w:rsidRPr="007357F2" w:rsidRDefault="000F5F74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5</w:t>
                      </w:r>
                      <w:r w:rsidR="003242F1"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 xml:space="preserve">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0048" behindDoc="0" locked="0" layoutInCell="1" allowOverlap="1" wp14:anchorId="0FF9B1E4" wp14:editId="792A447A">
            <wp:simplePos x="0" y="0"/>
            <wp:positionH relativeFrom="column">
              <wp:posOffset>-612140</wp:posOffset>
            </wp:positionH>
            <wp:positionV relativeFrom="paragraph">
              <wp:posOffset>3099435</wp:posOffset>
            </wp:positionV>
            <wp:extent cx="4888865" cy="3197225"/>
            <wp:effectExtent l="0" t="0" r="0" b="0"/>
            <wp:wrapNone/>
            <wp:docPr id="2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9024" behindDoc="0" locked="0" layoutInCell="1" allowOverlap="1" wp14:anchorId="6591F58D" wp14:editId="2B861E88">
            <wp:simplePos x="0" y="0"/>
            <wp:positionH relativeFrom="column">
              <wp:posOffset>4429125</wp:posOffset>
            </wp:positionH>
            <wp:positionV relativeFrom="paragraph">
              <wp:posOffset>-575945</wp:posOffset>
            </wp:positionV>
            <wp:extent cx="4888865" cy="3197225"/>
            <wp:effectExtent l="0" t="0" r="0" b="0"/>
            <wp:wrapNone/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8000" behindDoc="0" locked="0" layoutInCell="1" allowOverlap="1" wp14:anchorId="534E07FE" wp14:editId="73958B23">
            <wp:simplePos x="0" y="0"/>
            <wp:positionH relativeFrom="column">
              <wp:posOffset>-612140</wp:posOffset>
            </wp:positionH>
            <wp:positionV relativeFrom="paragraph">
              <wp:posOffset>-575945</wp:posOffset>
            </wp:positionV>
            <wp:extent cx="4888865" cy="3197225"/>
            <wp:effectExtent l="0" t="0" r="0" b="0"/>
            <wp:wrapNone/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4B07C52F" wp14:editId="04248581">
            <wp:simplePos x="0" y="0"/>
            <wp:positionH relativeFrom="column">
              <wp:posOffset>4429125</wp:posOffset>
            </wp:positionH>
            <wp:positionV relativeFrom="paragraph">
              <wp:posOffset>3099435</wp:posOffset>
            </wp:positionV>
            <wp:extent cx="4888865" cy="319722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>
        <w:rPr>
          <w:noProof/>
          <w:lang w:eastAsia="en-GB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-551815</wp:posOffset>
            </wp:positionH>
            <wp:positionV relativeFrom="paragraph">
              <wp:posOffset>3108325</wp:posOffset>
            </wp:positionV>
            <wp:extent cx="4888865" cy="319722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4489450</wp:posOffset>
            </wp:positionH>
            <wp:positionV relativeFrom="paragraph">
              <wp:posOffset>-567055</wp:posOffset>
            </wp:positionV>
            <wp:extent cx="4888865" cy="319722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-551815</wp:posOffset>
            </wp:positionH>
            <wp:positionV relativeFrom="paragraph">
              <wp:posOffset>-567055</wp:posOffset>
            </wp:positionV>
            <wp:extent cx="4888865" cy="319722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4489450</wp:posOffset>
            </wp:positionH>
            <wp:positionV relativeFrom="paragraph">
              <wp:posOffset>3108325</wp:posOffset>
            </wp:positionV>
            <wp:extent cx="4888865" cy="319722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42F1" w:rsidRDefault="00FD4B62">
      <w:pPr>
        <w:sectPr w:rsidR="003242F1" w:rsidSect="003242F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4214495</wp:posOffset>
                </wp:positionV>
                <wp:extent cx="4422140" cy="1064260"/>
                <wp:effectExtent l="0" t="2540" r="0" b="0"/>
                <wp:wrapNone/>
                <wp:docPr id="6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2F1" w:rsidRPr="007357F2" w:rsidRDefault="003242F1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12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4" type="#_x0000_t202" style="position:absolute;margin-left:372pt;margin-top:331.85pt;width:348.2pt;height:83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" filled="f" stroked="f">
                <v:textbox>
                  <w:txbxContent>
                    <w:p w:rsidR="003242F1" w:rsidRPr="007357F2" w:rsidRDefault="003242F1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12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-417195</wp:posOffset>
                </wp:positionH>
                <wp:positionV relativeFrom="paragraph">
                  <wp:posOffset>4214495</wp:posOffset>
                </wp:positionV>
                <wp:extent cx="4422140" cy="1064260"/>
                <wp:effectExtent l="1905" t="2540" r="0" b="0"/>
                <wp:wrapNone/>
                <wp:docPr id="5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2F1" w:rsidRPr="007357F2" w:rsidRDefault="003242F1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11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5" type="#_x0000_t202" style="position:absolute;margin-left:-32.85pt;margin-top:331.85pt;width:348.2pt;height:83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" filled="f" stroked="f">
                <v:textbox>
                  <w:txbxContent>
                    <w:p w:rsidR="003242F1" w:rsidRPr="007357F2" w:rsidRDefault="003242F1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11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467360</wp:posOffset>
                </wp:positionV>
                <wp:extent cx="4422140" cy="1064260"/>
                <wp:effectExtent l="0" t="0" r="0" b="3810"/>
                <wp:wrapNone/>
                <wp:docPr id="4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2F1" w:rsidRPr="007357F2" w:rsidRDefault="003242F1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10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6" type="#_x0000_t202" style="position:absolute;margin-left:372pt;margin-top:36.8pt;width:348.2pt;height:83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BwluQIAAMM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" filled="f" stroked="f">
                <v:textbox>
                  <w:txbxContent>
                    <w:p w:rsidR="003242F1" w:rsidRPr="007357F2" w:rsidRDefault="003242F1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10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-417195</wp:posOffset>
                </wp:positionH>
                <wp:positionV relativeFrom="paragraph">
                  <wp:posOffset>329565</wp:posOffset>
                </wp:positionV>
                <wp:extent cx="4422140" cy="1064260"/>
                <wp:effectExtent l="1905" t="3810" r="0" b="0"/>
                <wp:wrapNone/>
                <wp:docPr id="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2140" cy="1064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2F1" w:rsidRPr="007357F2" w:rsidRDefault="003242F1" w:rsidP="003242F1">
                            <w:pPr>
                              <w:jc w:val="center"/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sz w:val="144"/>
                                <w:szCs w:val="144"/>
                              </w:rPr>
                              <w:t>9 o’clock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7" type="#_x0000_t202" style="position:absolute;margin-left:-32.85pt;margin-top:25.95pt;width:348.2pt;height:8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pw3uQIAAMM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" filled="f" stroked="f">
                <v:textbox>
                  <w:txbxContent>
                    <w:p w:rsidR="003242F1" w:rsidRPr="007357F2" w:rsidRDefault="003242F1" w:rsidP="003242F1">
                      <w:pPr>
                        <w:jc w:val="center"/>
                        <w:rPr>
                          <w:rFonts w:ascii="NTFPreCursivef" w:hAnsi="NTFPreCursivef"/>
                          <w:sz w:val="144"/>
                          <w:szCs w:val="144"/>
                        </w:rPr>
                      </w:pPr>
                      <w:r w:rsidRPr="007357F2">
                        <w:rPr>
                          <w:rFonts w:ascii="NTFPreCursivef" w:hAnsi="NTFPreCursivef"/>
                          <w:sz w:val="144"/>
                          <w:szCs w:val="144"/>
                        </w:rPr>
                        <w:t>9 o’clock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3105785</wp:posOffset>
            </wp:positionV>
            <wp:extent cx="4888865" cy="319722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-568960</wp:posOffset>
            </wp:positionH>
            <wp:positionV relativeFrom="paragraph">
              <wp:posOffset>3105785</wp:posOffset>
            </wp:positionV>
            <wp:extent cx="4888865" cy="31972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-569595</wp:posOffset>
            </wp:positionV>
            <wp:extent cx="4888865" cy="319722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42F1">
        <w:rPr>
          <w:noProof/>
          <w:lang w:eastAsia="en-GB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-568960</wp:posOffset>
            </wp:positionH>
            <wp:positionV relativeFrom="paragraph">
              <wp:posOffset>-569595</wp:posOffset>
            </wp:positionV>
            <wp:extent cx="4888865" cy="31972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7CF9" w:rsidRDefault="007357F2"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93.7pt;margin-top:67.05pt;width:59.85pt;height:195pt;z-index:251693056;mso-position-horizontal-relative:text;mso-position-vertical-relative:text;mso-width-relative:page;mso-height-relative:page">
            <v:imagedata r:id="rId7" o:title="large H"/>
          </v:shape>
        </w:pict>
      </w:r>
      <w:r>
        <w:rPr>
          <w:noProof/>
        </w:rPr>
        <w:pict>
          <v:shape id="_x0000_s1026" type="#_x0000_t75" style="position:absolute;margin-left:227.85pt;margin-top:130.45pt;width:55.9pt;height:153.9pt;rotation:-1964795fd;flip:x;z-index:251691008;mso-position-horizontal-relative:text;mso-position-vertical-relative:text;mso-width-relative:page;mso-height-relative:page">
            <v:imagedata r:id="rId8" o:title="small H"/>
          </v:shape>
        </w:pict>
      </w:r>
      <w:r w:rsidR="00FD4B6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493395</wp:posOffset>
                </wp:positionH>
                <wp:positionV relativeFrom="paragraph">
                  <wp:posOffset>-695325</wp:posOffset>
                </wp:positionV>
                <wp:extent cx="4745990" cy="98234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4B62" w:rsidRPr="007357F2" w:rsidRDefault="00FD4B62">
                            <w:pPr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8" type="#_x0000_t202" style="position:absolute;margin-left:38.85pt;margin-top:-54.75pt;width:373.7pt;height:77.35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H09tgIAAME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" filled="f" stroked="f">
                <v:textbox style="mso-fit-shape-to-text:t">
                  <w:txbxContent>
                    <w:p w:rsidR="00FD4B62" w:rsidRPr="007357F2" w:rsidRDefault="00FD4B62">
                      <w:pPr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it?</w:t>
                      </w:r>
                    </w:p>
                  </w:txbxContent>
                </v:textbox>
              </v:shape>
            </w:pict>
          </mc:Fallback>
        </mc:AlternateContent>
      </w:r>
      <w:r w:rsidR="003242F1">
        <w:br w:type="page"/>
      </w:r>
      <w:r w:rsidR="000F5F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7DAAAA77" wp14:editId="175AA36D">
                <wp:simplePos x="0" y="0"/>
                <wp:positionH relativeFrom="margin">
                  <wp:align>center</wp:align>
                </wp:positionH>
                <wp:positionV relativeFrom="paragraph">
                  <wp:posOffset>-745850</wp:posOffset>
                </wp:positionV>
                <wp:extent cx="4745990" cy="982345"/>
                <wp:effectExtent l="0" t="0" r="0" b="8255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5F74" w:rsidRPr="007357F2" w:rsidRDefault="000F5F74" w:rsidP="000F5F74">
                            <w:pPr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63" o:spid="_x0000_s1039" type="#_x0000_t202" style="position:absolute;margin-left:0;margin-top:-58.75pt;width:373.7pt;height:77.35pt;z-index:25172787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" filled="f" stroked="f">
                <v:textbox style="mso-fit-shape-to-text:t">
                  <w:txbxContent>
                    <w:p w:rsidR="000F5F74" w:rsidRPr="007357F2" w:rsidRDefault="000F5F74" w:rsidP="000F5F74">
                      <w:pPr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F74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11A9398B" wp14:editId="24115660">
            <wp:simplePos x="0" y="0"/>
            <wp:positionH relativeFrom="column">
              <wp:posOffset>3124495</wp:posOffset>
            </wp:positionH>
            <wp:positionV relativeFrom="paragraph">
              <wp:posOffset>1878311</wp:posOffset>
            </wp:positionV>
            <wp:extent cx="709930" cy="1954530"/>
            <wp:effectExtent l="0" t="184150" r="0" b="39370"/>
            <wp:wrapNone/>
            <wp:docPr id="41" name="Picture 41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682252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29E842C0" wp14:editId="4E5579D2">
            <wp:simplePos x="0" y="0"/>
            <wp:positionH relativeFrom="column">
              <wp:posOffset>2418080</wp:posOffset>
            </wp:positionH>
            <wp:positionV relativeFrom="paragraph">
              <wp:posOffset>937260</wp:posOffset>
            </wp:positionV>
            <wp:extent cx="760095" cy="2476500"/>
            <wp:effectExtent l="0" t="0" r="0" b="0"/>
            <wp:wrapNone/>
            <wp:docPr id="42" name="Picture 42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 w:rsidR="000F5F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7DAAAA77" wp14:editId="175AA36D">
                <wp:simplePos x="0" y="0"/>
                <wp:positionH relativeFrom="margin">
                  <wp:align>left</wp:align>
                </wp:positionH>
                <wp:positionV relativeFrom="paragraph">
                  <wp:posOffset>-642119</wp:posOffset>
                </wp:positionV>
                <wp:extent cx="4745990" cy="982345"/>
                <wp:effectExtent l="0" t="0" r="0" b="8255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5F74" w:rsidRPr="007357F2" w:rsidRDefault="000F5F74" w:rsidP="000F5F74">
                            <w:pPr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65" o:spid="_x0000_s1040" type="#_x0000_t202" style="position:absolute;margin-left:0;margin-top:-50.55pt;width:373.7pt;height:77.35pt;z-index:25172992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" filled="f" stroked="f">
                <v:textbox style="mso-fit-shape-to-text:t">
                  <w:txbxContent>
                    <w:p w:rsidR="000F5F74" w:rsidRPr="007357F2" w:rsidRDefault="000F5F74" w:rsidP="000F5F74">
                      <w:pPr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7AB59984" wp14:editId="23CF664C">
            <wp:simplePos x="0" y="0"/>
            <wp:positionH relativeFrom="column">
              <wp:posOffset>3148633</wp:posOffset>
            </wp:positionH>
            <wp:positionV relativeFrom="paragraph">
              <wp:posOffset>2216387</wp:posOffset>
            </wp:positionV>
            <wp:extent cx="709930" cy="1954530"/>
            <wp:effectExtent l="0" t="0" r="0" b="0"/>
            <wp:wrapNone/>
            <wp:docPr id="43" name="Picture 43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66944980" wp14:editId="61D48FCF">
            <wp:simplePos x="0" y="0"/>
            <wp:positionH relativeFrom="column">
              <wp:posOffset>2401570</wp:posOffset>
            </wp:positionH>
            <wp:positionV relativeFrom="paragraph">
              <wp:posOffset>859790</wp:posOffset>
            </wp:positionV>
            <wp:extent cx="760095" cy="2476500"/>
            <wp:effectExtent l="0" t="0" r="0" b="0"/>
            <wp:wrapNone/>
            <wp:docPr id="44" name="Picture 44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 w:rsidR="000F5F7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7DAAAA77" wp14:editId="175AA36D">
                <wp:simplePos x="0" y="0"/>
                <wp:positionH relativeFrom="margin">
                  <wp:align>center</wp:align>
                </wp:positionH>
                <wp:positionV relativeFrom="paragraph">
                  <wp:posOffset>-678675</wp:posOffset>
                </wp:positionV>
                <wp:extent cx="4745990" cy="982345"/>
                <wp:effectExtent l="0" t="0" r="0" b="8255"/>
                <wp:wrapNone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5F74" w:rsidRPr="007357F2" w:rsidRDefault="000F5F74" w:rsidP="000F5F74">
                            <w:pPr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66" o:spid="_x0000_s1041" type="#_x0000_t202" style="position:absolute;margin-left:0;margin-top:-53.45pt;width:373.7pt;height:77.35pt;z-index:25173196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xI+uAIAAMM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" filled="f" stroked="f">
                <v:textbox style="mso-fit-shape-to-text:t">
                  <w:txbxContent>
                    <w:p w:rsidR="000F5F74" w:rsidRPr="007357F2" w:rsidRDefault="000F5F74" w:rsidP="000F5F74">
                      <w:pPr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4BDA0304" wp14:editId="05B28234">
            <wp:simplePos x="0" y="0"/>
            <wp:positionH relativeFrom="column">
              <wp:posOffset>3012176</wp:posOffset>
            </wp:positionH>
            <wp:positionV relativeFrom="paragraph">
              <wp:posOffset>2543943</wp:posOffset>
            </wp:positionV>
            <wp:extent cx="709930" cy="1954530"/>
            <wp:effectExtent l="0" t="222250" r="0" b="134620"/>
            <wp:wrapNone/>
            <wp:docPr id="45" name="Picture 45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547335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6A91216B" wp14:editId="5CBBFF54">
            <wp:simplePos x="0" y="0"/>
            <wp:positionH relativeFrom="column">
              <wp:posOffset>2456180</wp:posOffset>
            </wp:positionH>
            <wp:positionV relativeFrom="paragraph">
              <wp:posOffset>887095</wp:posOffset>
            </wp:positionV>
            <wp:extent cx="760095" cy="2476500"/>
            <wp:effectExtent l="0" t="0" r="0" b="0"/>
            <wp:wrapNone/>
            <wp:docPr id="46" name="Picture 46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 w:rsidR="00D404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7DAAAA77" wp14:editId="175AA36D">
                <wp:simplePos x="0" y="0"/>
                <wp:positionH relativeFrom="margin">
                  <wp:posOffset>492760</wp:posOffset>
                </wp:positionH>
                <wp:positionV relativeFrom="paragraph">
                  <wp:posOffset>-653860</wp:posOffset>
                </wp:positionV>
                <wp:extent cx="4745990" cy="982345"/>
                <wp:effectExtent l="0" t="0" r="0" b="8255"/>
                <wp:wrapNone/>
                <wp:docPr id="6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442" w:rsidRPr="007357F2" w:rsidRDefault="00D40442" w:rsidP="00D40442">
                            <w:pPr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67" o:spid="_x0000_s1042" type="#_x0000_t202" style="position:absolute;margin-left:38.8pt;margin-top:-51.5pt;width:373.7pt;height:77.35pt;z-index:2517340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" filled="f" stroked="f">
                <v:textbox style="mso-fit-shape-to-text:t">
                  <w:txbxContent>
                    <w:p w:rsidR="00D40442" w:rsidRPr="007357F2" w:rsidRDefault="00D40442" w:rsidP="00D40442">
                      <w:pPr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4D8B47FC" wp14:editId="73557CFD">
            <wp:simplePos x="0" y="0"/>
            <wp:positionH relativeFrom="column">
              <wp:posOffset>2751768</wp:posOffset>
            </wp:positionH>
            <wp:positionV relativeFrom="paragraph">
              <wp:posOffset>2734945</wp:posOffset>
            </wp:positionV>
            <wp:extent cx="709930" cy="1954530"/>
            <wp:effectExtent l="0" t="0" r="223520" b="0"/>
            <wp:wrapNone/>
            <wp:docPr id="47" name="Picture 47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787979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4337ED37" wp14:editId="5394291A">
            <wp:simplePos x="0" y="0"/>
            <wp:positionH relativeFrom="column">
              <wp:posOffset>2428875</wp:posOffset>
            </wp:positionH>
            <wp:positionV relativeFrom="paragraph">
              <wp:posOffset>859790</wp:posOffset>
            </wp:positionV>
            <wp:extent cx="760095" cy="2476500"/>
            <wp:effectExtent l="0" t="0" r="0" b="0"/>
            <wp:wrapNone/>
            <wp:docPr id="48" name="Picture 48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 w:rsidR="00D404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DAAAA77" wp14:editId="175AA36D">
                <wp:simplePos x="0" y="0"/>
                <wp:positionH relativeFrom="margin">
                  <wp:align>center</wp:align>
                </wp:positionH>
                <wp:positionV relativeFrom="paragraph">
                  <wp:posOffset>-643049</wp:posOffset>
                </wp:positionV>
                <wp:extent cx="4745990" cy="982345"/>
                <wp:effectExtent l="0" t="0" r="0" b="8255"/>
                <wp:wrapNone/>
                <wp:docPr id="6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442" w:rsidRPr="00FD4B62" w:rsidRDefault="00D40442" w:rsidP="00D40442">
                            <w:pPr>
                              <w:rPr>
                                <w:rFonts w:ascii="Twinkl" w:hAnsi="Twinkl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</w:t>
                            </w:r>
                            <w:r w:rsidRPr="00FD4B62">
                              <w:rPr>
                                <w:rFonts w:ascii="Twinkl" w:hAnsi="Twinkl"/>
                                <w:b/>
                                <w:sz w:val="96"/>
                                <w:szCs w:val="9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68" o:spid="_x0000_s1043" type="#_x0000_t202" style="position:absolute;margin-left:0;margin-top:-50.65pt;width:373.7pt;height:77.35pt;z-index:25173606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hD6twIAAMM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" filled="f" stroked="f">
                <v:textbox style="mso-fit-shape-to-text:t">
                  <w:txbxContent>
                    <w:p w:rsidR="00D40442" w:rsidRPr="00FD4B62" w:rsidRDefault="00D40442" w:rsidP="00D40442">
                      <w:pPr>
                        <w:rPr>
                          <w:rFonts w:ascii="Twinkl" w:hAnsi="Twinkl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</w:t>
                      </w:r>
                      <w:r w:rsidRPr="00FD4B62">
                        <w:rPr>
                          <w:rFonts w:ascii="Twinkl" w:hAnsi="Twinkl"/>
                          <w:b/>
                          <w:sz w:val="96"/>
                          <w:szCs w:val="96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24180B7D" wp14:editId="497D75C1">
            <wp:simplePos x="0" y="0"/>
            <wp:positionH relativeFrom="column">
              <wp:posOffset>2398073</wp:posOffset>
            </wp:positionH>
            <wp:positionV relativeFrom="paragraph">
              <wp:posOffset>2720975</wp:posOffset>
            </wp:positionV>
            <wp:extent cx="709930" cy="1954530"/>
            <wp:effectExtent l="0" t="0" r="0" b="0"/>
            <wp:wrapNone/>
            <wp:docPr id="49" name="Picture 49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3C7170F3" wp14:editId="6706EF8B">
            <wp:simplePos x="0" y="0"/>
            <wp:positionH relativeFrom="column">
              <wp:posOffset>2442845</wp:posOffset>
            </wp:positionH>
            <wp:positionV relativeFrom="paragraph">
              <wp:posOffset>845820</wp:posOffset>
            </wp:positionV>
            <wp:extent cx="760095" cy="2476500"/>
            <wp:effectExtent l="0" t="0" r="0" b="0"/>
            <wp:wrapNone/>
            <wp:docPr id="50" name="Picture 50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 w:rsidR="00D404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7DAAAA77" wp14:editId="175AA36D">
                <wp:simplePos x="0" y="0"/>
                <wp:positionH relativeFrom="margin">
                  <wp:align>center</wp:align>
                </wp:positionH>
                <wp:positionV relativeFrom="paragraph">
                  <wp:posOffset>-643049</wp:posOffset>
                </wp:positionV>
                <wp:extent cx="4745990" cy="982345"/>
                <wp:effectExtent l="0" t="0" r="0" b="8255"/>
                <wp:wrapNone/>
                <wp:docPr id="6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442" w:rsidRPr="007357F2" w:rsidRDefault="00D40442" w:rsidP="00D40442">
                            <w:pPr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69" o:spid="_x0000_s1044" type="#_x0000_t202" style="position:absolute;margin-left:0;margin-top:-50.65pt;width:373.7pt;height:77.35pt;z-index:2517381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mPCuAIAAMM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" filled="f" stroked="f">
                <v:textbox style="mso-fit-shape-to-text:t">
                  <w:txbxContent>
                    <w:p w:rsidR="00D40442" w:rsidRPr="007357F2" w:rsidRDefault="00D40442" w:rsidP="00D40442">
                      <w:pPr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1B285FBF" wp14:editId="76EDF062">
            <wp:simplePos x="0" y="0"/>
            <wp:positionH relativeFrom="column">
              <wp:posOffset>2056812</wp:posOffset>
            </wp:positionH>
            <wp:positionV relativeFrom="paragraph">
              <wp:posOffset>2666460</wp:posOffset>
            </wp:positionV>
            <wp:extent cx="709930" cy="1954530"/>
            <wp:effectExtent l="95250" t="0" r="109220" b="0"/>
            <wp:wrapNone/>
            <wp:docPr id="51" name="Picture 51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765853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160F6DB0" wp14:editId="68EFA585">
            <wp:simplePos x="0" y="0"/>
            <wp:positionH relativeFrom="column">
              <wp:posOffset>2402006</wp:posOffset>
            </wp:positionH>
            <wp:positionV relativeFrom="paragraph">
              <wp:posOffset>900752</wp:posOffset>
            </wp:positionV>
            <wp:extent cx="760095" cy="2476500"/>
            <wp:effectExtent l="0" t="0" r="0" b="0"/>
            <wp:wrapNone/>
            <wp:docPr id="52" name="Picture 52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 w:rsidR="00D404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7DAAAA77" wp14:editId="175AA36D">
                <wp:simplePos x="0" y="0"/>
                <wp:positionH relativeFrom="column">
                  <wp:posOffset>493395</wp:posOffset>
                </wp:positionH>
                <wp:positionV relativeFrom="paragraph">
                  <wp:posOffset>-695325</wp:posOffset>
                </wp:positionV>
                <wp:extent cx="4745990" cy="982345"/>
                <wp:effectExtent l="0" t="0" r="0" b="0"/>
                <wp:wrapNone/>
                <wp:docPr id="7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442" w:rsidRPr="007357F2" w:rsidRDefault="00D40442" w:rsidP="00D40442">
                            <w:pPr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70" o:spid="_x0000_s1045" type="#_x0000_t202" style="position:absolute;margin-left:38.85pt;margin-top:-54.75pt;width:373.7pt;height:77.35pt;z-index:251740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fpbuA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" filled="f" stroked="f">
                <v:textbox style="mso-fit-shape-to-text:t">
                  <w:txbxContent>
                    <w:p w:rsidR="00D40442" w:rsidRPr="007357F2" w:rsidRDefault="00D40442" w:rsidP="00D40442">
                      <w:pPr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it?</w:t>
                      </w:r>
                    </w:p>
                  </w:txbxContent>
                </v:textbox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7CB23932" wp14:editId="5C493E87">
            <wp:simplePos x="0" y="0"/>
            <wp:positionH relativeFrom="column">
              <wp:posOffset>1883162</wp:posOffset>
            </wp:positionH>
            <wp:positionV relativeFrom="paragraph">
              <wp:posOffset>2448314</wp:posOffset>
            </wp:positionV>
            <wp:extent cx="709930" cy="1954530"/>
            <wp:effectExtent l="0" t="50800" r="0" b="210820"/>
            <wp:wrapNone/>
            <wp:docPr id="53" name="Picture 53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350361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1BF53989" wp14:editId="29AD0766">
            <wp:simplePos x="0" y="0"/>
            <wp:positionH relativeFrom="column">
              <wp:posOffset>2432912</wp:posOffset>
            </wp:positionH>
            <wp:positionV relativeFrom="paragraph">
              <wp:posOffset>887104</wp:posOffset>
            </wp:positionV>
            <wp:extent cx="760095" cy="2476500"/>
            <wp:effectExtent l="0" t="0" r="0" b="0"/>
            <wp:wrapNone/>
            <wp:docPr id="54" name="Picture 54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 w:rsidR="00D404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7DAAAA77" wp14:editId="175AA36D">
                <wp:simplePos x="0" y="0"/>
                <wp:positionH relativeFrom="column">
                  <wp:posOffset>493395</wp:posOffset>
                </wp:positionH>
                <wp:positionV relativeFrom="paragraph">
                  <wp:posOffset>-695325</wp:posOffset>
                </wp:positionV>
                <wp:extent cx="4745990" cy="982345"/>
                <wp:effectExtent l="0" t="0" r="0" b="0"/>
                <wp:wrapNone/>
                <wp:docPr id="7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442" w:rsidRPr="007357F2" w:rsidRDefault="00D40442" w:rsidP="00D40442">
                            <w:pPr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71" o:spid="_x0000_s1046" type="#_x0000_t202" style="position:absolute;margin-left:38.85pt;margin-top:-54.75pt;width:373.7pt;height:77.35pt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RrFtw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" filled="f" stroked="f">
                <v:textbox style="mso-fit-shape-to-text:t">
                  <w:txbxContent>
                    <w:p w:rsidR="00D40442" w:rsidRPr="007357F2" w:rsidRDefault="00D40442" w:rsidP="00D40442">
                      <w:pPr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it?</w:t>
                      </w:r>
                    </w:p>
                  </w:txbxContent>
                </v:textbox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334482FE" wp14:editId="6662180C">
            <wp:simplePos x="0" y="0"/>
            <wp:positionH relativeFrom="column">
              <wp:posOffset>1845898</wp:posOffset>
            </wp:positionH>
            <wp:positionV relativeFrom="paragraph">
              <wp:posOffset>2097946</wp:posOffset>
            </wp:positionV>
            <wp:extent cx="709930" cy="1954530"/>
            <wp:effectExtent l="0" t="0" r="0" b="1270"/>
            <wp:wrapNone/>
            <wp:docPr id="55" name="Picture 55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 wp14:anchorId="4099C3CB" wp14:editId="65F90AD3">
            <wp:simplePos x="0" y="0"/>
            <wp:positionH relativeFrom="column">
              <wp:posOffset>2418829</wp:posOffset>
            </wp:positionH>
            <wp:positionV relativeFrom="paragraph">
              <wp:posOffset>845839</wp:posOffset>
            </wp:positionV>
            <wp:extent cx="760095" cy="2476500"/>
            <wp:effectExtent l="0" t="0" r="0" b="0"/>
            <wp:wrapNone/>
            <wp:docPr id="56" name="Picture 56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 w:rsidR="00D404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7DAAAA77" wp14:editId="175AA36D">
                <wp:simplePos x="0" y="0"/>
                <wp:positionH relativeFrom="column">
                  <wp:posOffset>493395</wp:posOffset>
                </wp:positionH>
                <wp:positionV relativeFrom="paragraph">
                  <wp:posOffset>-695325</wp:posOffset>
                </wp:positionV>
                <wp:extent cx="4745990" cy="982345"/>
                <wp:effectExtent l="0" t="0" r="0" b="0"/>
                <wp:wrapNone/>
                <wp:docPr id="7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442" w:rsidRPr="00FD4B62" w:rsidRDefault="00D40442" w:rsidP="00D40442">
                            <w:pPr>
                              <w:rPr>
                                <w:rFonts w:ascii="Twinkl" w:hAnsi="Twinkl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</w:t>
                            </w:r>
                            <w:r w:rsidRPr="00FD4B62">
                              <w:rPr>
                                <w:rFonts w:ascii="Twinkl" w:hAnsi="Twinkl"/>
                                <w:b/>
                                <w:sz w:val="96"/>
                                <w:szCs w:val="9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72" o:spid="_x0000_s1047" type="#_x0000_t202" style="position:absolute;margin-left:38.85pt;margin-top:-54.75pt;width:373.7pt;height:77.35pt;z-index:2517442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VOZuA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" filled="f" stroked="f">
                <v:textbox style="mso-fit-shape-to-text:t">
                  <w:txbxContent>
                    <w:p w:rsidR="00D40442" w:rsidRPr="00FD4B62" w:rsidRDefault="00D40442" w:rsidP="00D40442">
                      <w:pPr>
                        <w:rPr>
                          <w:rFonts w:ascii="Twinkl" w:hAnsi="Twinkl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</w:t>
                      </w:r>
                      <w:r w:rsidRPr="00FD4B62">
                        <w:rPr>
                          <w:rFonts w:ascii="Twinkl" w:hAnsi="Twinkl"/>
                          <w:b/>
                          <w:sz w:val="96"/>
                          <w:szCs w:val="9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76A149CE" wp14:editId="24996829">
            <wp:simplePos x="0" y="0"/>
            <wp:positionH relativeFrom="column">
              <wp:posOffset>1933575</wp:posOffset>
            </wp:positionH>
            <wp:positionV relativeFrom="paragraph">
              <wp:posOffset>1824990</wp:posOffset>
            </wp:positionV>
            <wp:extent cx="709930" cy="1954530"/>
            <wp:effectExtent l="0" t="69850" r="0" b="172720"/>
            <wp:wrapNone/>
            <wp:docPr id="57" name="Picture 57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989139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4ABCBAF6" wp14:editId="455D5F63">
            <wp:simplePos x="0" y="0"/>
            <wp:positionH relativeFrom="column">
              <wp:posOffset>2418715</wp:posOffset>
            </wp:positionH>
            <wp:positionV relativeFrom="paragraph">
              <wp:posOffset>845820</wp:posOffset>
            </wp:positionV>
            <wp:extent cx="760095" cy="2476500"/>
            <wp:effectExtent l="0" t="0" r="0" b="0"/>
            <wp:wrapNone/>
            <wp:docPr id="58" name="Picture 58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r w:rsidR="00D404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7DAAAA77" wp14:editId="175AA36D">
                <wp:simplePos x="0" y="0"/>
                <wp:positionH relativeFrom="column">
                  <wp:posOffset>493395</wp:posOffset>
                </wp:positionH>
                <wp:positionV relativeFrom="paragraph">
                  <wp:posOffset>-695325</wp:posOffset>
                </wp:positionV>
                <wp:extent cx="4745990" cy="982345"/>
                <wp:effectExtent l="0" t="0" r="0" b="0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442" w:rsidRPr="00FD4B62" w:rsidRDefault="00D40442" w:rsidP="00D40442">
                            <w:pPr>
                              <w:rPr>
                                <w:rFonts w:ascii="Twinkl" w:hAnsi="Twinkl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</w:t>
                            </w:r>
                            <w:r w:rsidRPr="00FD4B62">
                              <w:rPr>
                                <w:rFonts w:ascii="Twinkl" w:hAnsi="Twinkl"/>
                                <w:b/>
                                <w:sz w:val="96"/>
                                <w:szCs w:val="9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73" o:spid="_x0000_s1048" type="#_x0000_t202" style="position:absolute;margin-left:38.85pt;margin-top:-54.75pt;width:373.7pt;height:77.35pt;z-index:251746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3muuAIAAMM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" filled="f" stroked="f">
                <v:textbox style="mso-fit-shape-to-text:t">
                  <w:txbxContent>
                    <w:p w:rsidR="00D40442" w:rsidRPr="00FD4B62" w:rsidRDefault="00D40442" w:rsidP="00D40442">
                      <w:pPr>
                        <w:rPr>
                          <w:rFonts w:ascii="Twinkl" w:hAnsi="Twinkl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</w:t>
                      </w:r>
                      <w:r w:rsidRPr="00FD4B62">
                        <w:rPr>
                          <w:rFonts w:ascii="Twinkl" w:hAnsi="Twinkl"/>
                          <w:b/>
                          <w:sz w:val="96"/>
                          <w:szCs w:val="9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2A886DEC" wp14:editId="4EEDB214">
            <wp:simplePos x="0" y="0"/>
            <wp:positionH relativeFrom="column">
              <wp:posOffset>2165556</wp:posOffset>
            </wp:positionH>
            <wp:positionV relativeFrom="paragraph">
              <wp:posOffset>1538947</wp:posOffset>
            </wp:positionV>
            <wp:extent cx="709930" cy="1954530"/>
            <wp:effectExtent l="209550" t="0" r="52070" b="0"/>
            <wp:wrapNone/>
            <wp:docPr id="59" name="Picture 59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69860"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5EA1E8B9" wp14:editId="0469FCD8">
            <wp:simplePos x="0" y="0"/>
            <wp:positionH relativeFrom="column">
              <wp:posOffset>2446124</wp:posOffset>
            </wp:positionH>
            <wp:positionV relativeFrom="paragraph">
              <wp:posOffset>845839</wp:posOffset>
            </wp:positionV>
            <wp:extent cx="760095" cy="2476500"/>
            <wp:effectExtent l="0" t="0" r="0" b="0"/>
            <wp:wrapNone/>
            <wp:docPr id="60" name="Picture 60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F1">
        <w:br w:type="page"/>
      </w:r>
      <w:bookmarkStart w:id="0" w:name="_GoBack"/>
      <w:bookmarkEnd w:id="0"/>
      <w:r w:rsidR="00D404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7DAAAA77" wp14:editId="175AA36D">
                <wp:simplePos x="0" y="0"/>
                <wp:positionH relativeFrom="column">
                  <wp:posOffset>493395</wp:posOffset>
                </wp:positionH>
                <wp:positionV relativeFrom="paragraph">
                  <wp:posOffset>-695325</wp:posOffset>
                </wp:positionV>
                <wp:extent cx="4745990" cy="982345"/>
                <wp:effectExtent l="0" t="0" r="0" b="0"/>
                <wp:wrapNone/>
                <wp:docPr id="7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990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442" w:rsidRPr="00FD4B62" w:rsidRDefault="00D40442" w:rsidP="00D40442">
                            <w:pPr>
                              <w:rPr>
                                <w:rFonts w:ascii="Twinkl" w:hAnsi="Twinkl"/>
                                <w:b/>
                                <w:sz w:val="96"/>
                                <w:szCs w:val="96"/>
                              </w:rPr>
                            </w:pPr>
                            <w:r w:rsidRPr="007357F2">
                              <w:rPr>
                                <w:rFonts w:ascii="NTFPreCursivef" w:hAnsi="NTFPreCursivef"/>
                                <w:b/>
                                <w:sz w:val="96"/>
                                <w:szCs w:val="96"/>
                              </w:rPr>
                              <w:t>What time is it</w:t>
                            </w:r>
                            <w:r w:rsidRPr="00FD4B62">
                              <w:rPr>
                                <w:rFonts w:ascii="Twinkl" w:hAnsi="Twinkl"/>
                                <w:b/>
                                <w:sz w:val="96"/>
                                <w:szCs w:val="9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AAA77" id="Text Box 74" o:spid="_x0000_s1049" type="#_x0000_t202" style="position:absolute;margin-left:38.85pt;margin-top:-54.75pt;width:373.7pt;height:77.35pt;z-index:2517483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AhuAIAAMM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" filled="f" stroked="f">
                <v:textbox style="mso-fit-shape-to-text:t">
                  <w:txbxContent>
                    <w:p w:rsidR="00D40442" w:rsidRPr="00FD4B62" w:rsidRDefault="00D40442" w:rsidP="00D40442">
                      <w:pPr>
                        <w:rPr>
                          <w:rFonts w:ascii="Twinkl" w:hAnsi="Twinkl"/>
                          <w:b/>
                          <w:sz w:val="96"/>
                          <w:szCs w:val="96"/>
                        </w:rPr>
                      </w:pPr>
                      <w:r w:rsidRPr="007357F2">
                        <w:rPr>
                          <w:rFonts w:ascii="NTFPreCursivef" w:hAnsi="NTFPreCursivef"/>
                          <w:b/>
                          <w:sz w:val="96"/>
                          <w:szCs w:val="96"/>
                        </w:rPr>
                        <w:t>What time is it</w:t>
                      </w:r>
                      <w:r w:rsidRPr="00FD4B62">
                        <w:rPr>
                          <w:rFonts w:ascii="Twinkl" w:hAnsi="Twinkl"/>
                          <w:b/>
                          <w:sz w:val="96"/>
                          <w:szCs w:val="9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3CCE045D" wp14:editId="468A4890">
            <wp:simplePos x="0" y="0"/>
            <wp:positionH relativeFrom="margin">
              <wp:align>center</wp:align>
            </wp:positionH>
            <wp:positionV relativeFrom="paragraph">
              <wp:posOffset>1511660</wp:posOffset>
            </wp:positionV>
            <wp:extent cx="709930" cy="1954530"/>
            <wp:effectExtent l="0" t="0" r="0" b="0"/>
            <wp:wrapNone/>
            <wp:docPr id="61" name="Picture 61" descr="C:\Users\federica.zanusso\AppData\Local\Microsoft\Windows\INetCache\Content.Word\small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ederica.zanusso\AppData\Local\Microsoft\Windows\INetCache\Content.Word\small H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0993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F74" w:rsidRPr="000F5F74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4BF8E635" wp14:editId="26A45F64">
            <wp:simplePos x="0" y="0"/>
            <wp:positionH relativeFrom="column">
              <wp:posOffset>2418715</wp:posOffset>
            </wp:positionH>
            <wp:positionV relativeFrom="paragraph">
              <wp:posOffset>845820</wp:posOffset>
            </wp:positionV>
            <wp:extent cx="760095" cy="2476500"/>
            <wp:effectExtent l="0" t="0" r="0" b="0"/>
            <wp:wrapNone/>
            <wp:docPr id="62" name="Picture 62" descr="C:\Users\federica.zanusso\AppData\Local\Microsoft\Windows\INetCache\Content.Word\large 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ederica.zanusso\AppData\Local\Microsoft\Windows\INetCache\Content.Word\large 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7CF9" w:rsidSect="003242F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B62" w:rsidRDefault="00FD4B62" w:rsidP="00FD4B62">
      <w:pPr>
        <w:spacing w:after="0" w:line="240" w:lineRule="auto"/>
      </w:pPr>
      <w:r>
        <w:separator/>
      </w:r>
    </w:p>
  </w:endnote>
  <w:endnote w:type="continuationSeparator" w:id="0">
    <w:p w:rsidR="00FD4B62" w:rsidRDefault="00FD4B62" w:rsidP="00FD4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23D59B4-4CE4-43D6-89E6-01E1288305E2}"/>
    <w:embedBold r:id="rId2" w:fontKey="{0A1A976B-F57F-40D0-BFB8-A355726D0CB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3" w:fontKey="{36358297-D448-4789-9C09-15ACC6388107}"/>
    <w:embedBold r:id="rId4" w:fontKey="{3FA65F68-BDDE-4315-8842-3379FD45B14A}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  <w:embedBold r:id="rId5" w:fontKey="{0CA9D31A-F533-4E7C-B203-879A544800F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8A4C8F91-10F4-4097-9D84-5E3615674F2E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B62" w:rsidRDefault="00FD4B62" w:rsidP="00FD4B62">
      <w:pPr>
        <w:spacing w:after="0" w:line="240" w:lineRule="auto"/>
      </w:pPr>
      <w:r>
        <w:separator/>
      </w:r>
    </w:p>
  </w:footnote>
  <w:footnote w:type="continuationSeparator" w:id="0">
    <w:p w:rsidR="00FD4B62" w:rsidRDefault="00FD4B62" w:rsidP="00FD4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B62" w:rsidRDefault="00FD4B6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-448945</wp:posOffset>
          </wp:positionV>
          <wp:extent cx="7528560" cy="10652125"/>
          <wp:effectExtent l="0" t="0" r="0" b="0"/>
          <wp:wrapNone/>
          <wp:docPr id="1" name="Picture 1" descr="C:\Users\federica.zanusso\AppData\Local\Microsoft\Windows\INetCache\Content.Word\backgroun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derica.zanusso\AppData\Local\Microsoft\Windows\INetCache\Content.Word\backgroun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8560" cy="1065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embedTrueTypeFonts/>
  <w:proofState w:spelling="clean" w:grammar="clean"/>
  <w:defaultTabStop w:val="720"/>
  <w:characterSpacingControl w:val="doNotCompress"/>
  <w:hdrShapeDefaults>
    <o:shapedefaults v:ext="edit" spidmax="819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2F1"/>
    <w:rsid w:val="00057CF9"/>
    <w:rsid w:val="00084B79"/>
    <w:rsid w:val="000F5F74"/>
    <w:rsid w:val="003242F1"/>
    <w:rsid w:val="007357F2"/>
    <w:rsid w:val="00D40442"/>
    <w:rsid w:val="00F948F6"/>
    <w:rsid w:val="00FD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none" strokecolor="none"/>
    </o:shapedefaults>
    <o:shapelayout v:ext="edit">
      <o:idmap v:ext="edit" data="1"/>
    </o:shapelayout>
  </w:shapeDefaults>
  <w:decimalSymbol w:val="."/>
  <w:listSeparator w:val=","/>
  <w15:chartTrackingRefBased/>
  <w15:docId w15:val="{8EA07F91-18EA-47D6-9AD3-ABF6097F1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4B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B6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D4B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B6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B310B40</Template>
  <TotalTime>0</TotalTime>
  <Pages>15</Pages>
  <Words>12</Words>
  <Characters>70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twinkl3</dc:creator>
  <cp:keywords/>
  <dc:description/>
  <cp:lastModifiedBy>Bethany Jane</cp:lastModifiedBy>
  <cp:revision>2</cp:revision>
  <dcterms:created xsi:type="dcterms:W3CDTF">2021-02-01T11:40:00Z</dcterms:created>
  <dcterms:modified xsi:type="dcterms:W3CDTF">2021-02-01T11:40:00Z</dcterms:modified>
</cp:coreProperties>
</file>