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E43" w:rsidRDefault="000705EE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1008" behindDoc="1" locked="0" layoutInCell="1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333375</wp:posOffset>
                </wp:positionV>
                <wp:extent cx="6332855" cy="1924050"/>
                <wp:effectExtent l="0" t="0" r="10795" b="0"/>
                <wp:wrapNone/>
                <wp:docPr id="232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2855" cy="192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 w:rsidP="001D3468">
                            <w:pPr>
                              <w:tabs>
                                <w:tab w:val="left" w:pos="7425"/>
                                <w:tab w:val="left" w:pos="8544"/>
                              </w:tabs>
                              <w:spacing w:before="20"/>
                              <w:ind w:left="857"/>
                              <w:jc w:val="center"/>
                              <w:rPr>
                                <w:rFonts w:ascii="NTFPreCursivef" w:hAnsi="NTFPreCursivef"/>
                                <w:b/>
                                <w:sz w:val="64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17"/>
                                <w:sz w:val="64"/>
                              </w:rPr>
                              <w:t xml:space="preserve">Tell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5"/>
                                <w:sz w:val="64"/>
                              </w:rPr>
                              <w:t>the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19"/>
                                <w:sz w:val="64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4"/>
                              </w:rPr>
                              <w:t>Time: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1"/>
                                <w:sz w:val="64"/>
                              </w:rPr>
                              <w:t xml:space="preserve"> </w:t>
                            </w:r>
                            <w:r w:rsid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11"/>
                                <w:sz w:val="64"/>
                              </w:rPr>
                              <w:t xml:space="preserve">Writing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4"/>
                              </w:rPr>
                              <w:t>the</w:t>
                            </w:r>
                            <w:r w:rsid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4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4"/>
                              </w:rPr>
                              <w:t>Time</w:t>
                            </w:r>
                          </w:p>
                          <w:p w:rsidR="00C961A8" w:rsidRDefault="00C961A8" w:rsidP="00C961A8">
                            <w:pPr>
                              <w:pStyle w:val="BodyText"/>
                              <w:spacing w:before="610"/>
                              <w:ind w:left="0"/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</w:pPr>
                            <w:r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LI: I can read the time in hours on an analogue clock</w:t>
                            </w:r>
                          </w:p>
                          <w:p w:rsidR="00C961A8" w:rsidRDefault="00C961A8">
                            <w:pPr>
                              <w:pStyle w:val="BodyText"/>
                              <w:spacing w:before="610"/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</w:pPr>
                          </w:p>
                          <w:p w:rsidR="00680E43" w:rsidRPr="001D3468" w:rsidRDefault="000705EE">
                            <w:pPr>
                              <w:pStyle w:val="BodyText"/>
                              <w:spacing w:before="610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Write the time shown on each clock.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7" o:spid="_x0000_s1026" type="#_x0000_t202" style="position:absolute;margin-left:27pt;margin-top:26.25pt;width:498.65pt;height:151.5pt;z-index:-25226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X86sgIAAK4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" filled="f" stroked="f">
                <v:textbox inset="0,0,0,0">
                  <w:txbxContent>
                    <w:p w:rsidR="00680E43" w:rsidRPr="001D3468" w:rsidRDefault="000705EE" w:rsidP="001D3468">
                      <w:pPr>
                        <w:tabs>
                          <w:tab w:val="left" w:pos="7425"/>
                          <w:tab w:val="left" w:pos="8544"/>
                        </w:tabs>
                        <w:spacing w:before="20"/>
                        <w:ind w:left="857"/>
                        <w:jc w:val="center"/>
                        <w:rPr>
                          <w:rFonts w:ascii="NTFPreCursivef" w:hAnsi="NTFPreCursivef"/>
                          <w:b/>
                          <w:sz w:val="64"/>
                        </w:rPr>
                      </w:pP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17"/>
                          <w:sz w:val="64"/>
                        </w:rPr>
                        <w:t xml:space="preserve">Tell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5"/>
                          <w:sz w:val="64"/>
                        </w:rPr>
                        <w:t>the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19"/>
                          <w:sz w:val="64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4"/>
                        </w:rPr>
                        <w:t>Time: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1"/>
                          <w:sz w:val="64"/>
                        </w:rPr>
                        <w:t xml:space="preserve"> </w:t>
                      </w:r>
                      <w:r w:rsidR="001D3468">
                        <w:rPr>
                          <w:rFonts w:ascii="NTFPreCursivef" w:hAnsi="NTFPreCursivef"/>
                          <w:b/>
                          <w:color w:val="292526"/>
                          <w:spacing w:val="-11"/>
                          <w:sz w:val="64"/>
                        </w:rPr>
                        <w:t xml:space="preserve">Writing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4"/>
                        </w:rPr>
                        <w:t>the</w:t>
                      </w:r>
                      <w:r w:rsid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4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4"/>
                        </w:rPr>
                        <w:t>Time</w:t>
                      </w:r>
                    </w:p>
                    <w:p w:rsidR="00C961A8" w:rsidRDefault="00C961A8" w:rsidP="00C961A8">
                      <w:pPr>
                        <w:pStyle w:val="BodyText"/>
                        <w:spacing w:before="610"/>
                        <w:ind w:left="0"/>
                        <w:rPr>
                          <w:rFonts w:ascii="NTFPreCursivef" w:hAnsi="NTFPreCursivef"/>
                          <w:color w:val="292526"/>
                          <w:sz w:val="36"/>
                        </w:rPr>
                      </w:pPr>
                      <w:r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LI: I can read the time in hours on an analogue clock</w:t>
                      </w:r>
                    </w:p>
                    <w:p w:rsidR="00C961A8" w:rsidRDefault="00C961A8">
                      <w:pPr>
                        <w:pStyle w:val="BodyText"/>
                        <w:spacing w:before="610"/>
                        <w:rPr>
                          <w:rFonts w:ascii="NTFPreCursivef" w:hAnsi="NTFPreCursivef"/>
                          <w:color w:val="292526"/>
                          <w:sz w:val="36"/>
                        </w:rPr>
                      </w:pPr>
                    </w:p>
                    <w:p w:rsidR="00680E43" w:rsidRPr="001D3468" w:rsidRDefault="000705EE">
                      <w:pPr>
                        <w:pStyle w:val="BodyText"/>
                        <w:spacing w:before="610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Write the time shown on each clock.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2032" behindDoc="1" locked="0" layoutInCell="1" allowOverlap="1">
                <wp:simplePos x="0" y="0"/>
                <wp:positionH relativeFrom="page">
                  <wp:posOffset>358775</wp:posOffset>
                </wp:positionH>
                <wp:positionV relativeFrom="page">
                  <wp:posOffset>3511550</wp:posOffset>
                </wp:positionV>
                <wp:extent cx="1506220" cy="269240"/>
                <wp:effectExtent l="0" t="0" r="0" b="0"/>
                <wp:wrapNone/>
                <wp:docPr id="231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6" o:spid="_x0000_s1027" type="#_x0000_t202" style="position:absolute;margin-left:28.25pt;margin-top:276.5pt;width:118.6pt;height:21.2pt;z-index:-25226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 xml:space="preserve"> 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3056" behindDoc="1" locked="0" layoutInCell="1" allowOverlap="1">
                <wp:simplePos x="0" y="0"/>
                <wp:positionH relativeFrom="page">
                  <wp:posOffset>2138680</wp:posOffset>
                </wp:positionH>
                <wp:positionV relativeFrom="page">
                  <wp:posOffset>3511550</wp:posOffset>
                </wp:positionV>
                <wp:extent cx="1506220" cy="269240"/>
                <wp:effectExtent l="0" t="0" r="0" b="0"/>
                <wp:wrapNone/>
                <wp:docPr id="230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5" o:spid="_x0000_s1028" type="#_x0000_t202" style="position:absolute;margin-left:168.4pt;margin-top:276.5pt;width:118.6pt;height:21.2pt;z-index:-25226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 xml:space="preserve"> 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4080" behindDoc="1" locked="0" layoutInCell="1" allowOverlap="1">
                <wp:simplePos x="0" y="0"/>
                <wp:positionH relativeFrom="page">
                  <wp:posOffset>3919220</wp:posOffset>
                </wp:positionH>
                <wp:positionV relativeFrom="page">
                  <wp:posOffset>3511550</wp:posOffset>
                </wp:positionV>
                <wp:extent cx="1506220" cy="269240"/>
                <wp:effectExtent l="0" t="0" r="0" b="0"/>
                <wp:wrapNone/>
                <wp:docPr id="229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029" type="#_x0000_t202" style="position:absolute;margin-left:308.6pt;margin-top:276.5pt;width:118.6pt;height:21.2pt;z-index:-25226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 xml:space="preserve"> 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5104" behindDoc="1" locked="0" layoutInCell="1" allowOverlap="1">
                <wp:simplePos x="0" y="0"/>
                <wp:positionH relativeFrom="page">
                  <wp:posOffset>5709285</wp:posOffset>
                </wp:positionH>
                <wp:positionV relativeFrom="page">
                  <wp:posOffset>3511550</wp:posOffset>
                </wp:positionV>
                <wp:extent cx="1506220" cy="269240"/>
                <wp:effectExtent l="0" t="0" r="0" b="0"/>
                <wp:wrapNone/>
                <wp:docPr id="228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030" type="#_x0000_t202" style="position:absolute;margin-left:449.55pt;margin-top:276.5pt;width:118.6pt;height:21.2pt;z-index:-25226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 xml:space="preserve"> 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6128" behindDoc="1" locked="0" layoutInCell="1" allowOverlap="1">
                <wp:simplePos x="0" y="0"/>
                <wp:positionH relativeFrom="page">
                  <wp:posOffset>358775</wp:posOffset>
                </wp:positionH>
                <wp:positionV relativeFrom="page">
                  <wp:posOffset>6382385</wp:posOffset>
                </wp:positionV>
                <wp:extent cx="1506220" cy="269240"/>
                <wp:effectExtent l="0" t="0" r="0" b="0"/>
                <wp:wrapNone/>
                <wp:docPr id="227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2" o:spid="_x0000_s1031" type="#_x0000_t202" style="position:absolute;margin-left:28.25pt;margin-top:502.55pt;width:118.6pt;height:21.2pt;z-index:-25226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xZGswIAALQ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7152" behindDoc="1" locked="0" layoutInCell="1" allowOverlap="1">
                <wp:simplePos x="0" y="0"/>
                <wp:positionH relativeFrom="page">
                  <wp:posOffset>2138680</wp:posOffset>
                </wp:positionH>
                <wp:positionV relativeFrom="page">
                  <wp:posOffset>6382385</wp:posOffset>
                </wp:positionV>
                <wp:extent cx="1506220" cy="269240"/>
                <wp:effectExtent l="0" t="0" r="0" b="0"/>
                <wp:wrapNone/>
                <wp:docPr id="226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032" type="#_x0000_t202" style="position:absolute;margin-left:168.4pt;margin-top:502.55pt;width:118.6pt;height:21.2pt;z-index:-2522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8176" behindDoc="1" locked="0" layoutInCell="1" allowOverlap="1">
                <wp:simplePos x="0" y="0"/>
                <wp:positionH relativeFrom="page">
                  <wp:posOffset>3919220</wp:posOffset>
                </wp:positionH>
                <wp:positionV relativeFrom="page">
                  <wp:posOffset>6382385</wp:posOffset>
                </wp:positionV>
                <wp:extent cx="1506220" cy="269240"/>
                <wp:effectExtent l="0" t="0" r="0" b="0"/>
                <wp:wrapNone/>
                <wp:docPr id="225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033" type="#_x0000_t202" style="position:absolute;margin-left:308.6pt;margin-top:502.55pt;width:118.6pt;height:21.2pt;z-index:-2522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 xml:space="preserve"> 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59200" behindDoc="1" locked="0" layoutInCell="1" allowOverlap="1">
                <wp:simplePos x="0" y="0"/>
                <wp:positionH relativeFrom="page">
                  <wp:posOffset>5709285</wp:posOffset>
                </wp:positionH>
                <wp:positionV relativeFrom="page">
                  <wp:posOffset>6382385</wp:posOffset>
                </wp:positionV>
                <wp:extent cx="1506220" cy="269240"/>
                <wp:effectExtent l="0" t="0" r="0" b="0"/>
                <wp:wrapNone/>
                <wp:docPr id="224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 xml:space="preserve"> 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034" type="#_x0000_t202" style="position:absolute;margin-left:449.55pt;margin-top:502.55pt;width:118.6pt;height:21.2pt;z-index:-2522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+vuswIAALQ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 xml:space="preserve"> 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0224" behindDoc="1" locked="0" layoutInCell="1" allowOverlap="1">
                <wp:simplePos x="0" y="0"/>
                <wp:positionH relativeFrom="page">
                  <wp:posOffset>358775</wp:posOffset>
                </wp:positionH>
                <wp:positionV relativeFrom="page">
                  <wp:posOffset>9137015</wp:posOffset>
                </wp:positionV>
                <wp:extent cx="1506220" cy="269240"/>
                <wp:effectExtent l="0" t="0" r="0" b="0"/>
                <wp:wrapNone/>
                <wp:docPr id="223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035" type="#_x0000_t202" style="position:absolute;margin-left:28.25pt;margin-top:719.45pt;width:118.6pt;height:21.2pt;z-index:-2522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RCftA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1248" behindDoc="1" locked="0" layoutInCell="1" allowOverlap="1">
                <wp:simplePos x="0" y="0"/>
                <wp:positionH relativeFrom="page">
                  <wp:posOffset>2138680</wp:posOffset>
                </wp:positionH>
                <wp:positionV relativeFrom="page">
                  <wp:posOffset>9137015</wp:posOffset>
                </wp:positionV>
                <wp:extent cx="1506220" cy="269240"/>
                <wp:effectExtent l="0" t="0" r="0" b="0"/>
                <wp:wrapNone/>
                <wp:docPr id="222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036" type="#_x0000_t202" style="position:absolute;margin-left:168.4pt;margin-top:719.45pt;width:118.6pt;height:21.2pt;z-index:-25225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  <w:sz w:val="36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2272" behindDoc="1" locked="0" layoutInCell="1" allowOverlap="1">
                <wp:simplePos x="0" y="0"/>
                <wp:positionH relativeFrom="page">
                  <wp:posOffset>3919220</wp:posOffset>
                </wp:positionH>
                <wp:positionV relativeFrom="page">
                  <wp:posOffset>9137015</wp:posOffset>
                </wp:positionV>
                <wp:extent cx="1506220" cy="269240"/>
                <wp:effectExtent l="0" t="0" r="0" b="0"/>
                <wp:wrapNone/>
                <wp:docPr id="221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037" type="#_x0000_t202" style="position:absolute;margin-left:308.6pt;margin-top:719.45pt;width:118.6pt;height:21.2pt;z-index:-2522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3296" behindDoc="1" locked="0" layoutInCell="1" allowOverlap="1">
                <wp:simplePos x="0" y="0"/>
                <wp:positionH relativeFrom="page">
                  <wp:posOffset>5709285</wp:posOffset>
                </wp:positionH>
                <wp:positionV relativeFrom="page">
                  <wp:posOffset>9137015</wp:posOffset>
                </wp:positionV>
                <wp:extent cx="1506220" cy="269240"/>
                <wp:effectExtent l="0" t="0" r="0" b="0"/>
                <wp:wrapNone/>
                <wp:docPr id="220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2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tabs>
                                <w:tab w:val="left" w:pos="1309"/>
                              </w:tabs>
                              <w:rPr>
                                <w:rFonts w:ascii="NTFPreCursivef" w:hAnsi="NTFPreCursivef"/>
                              </w:rPr>
                            </w:pPr>
                            <w:r>
                              <w:rPr>
                                <w:color w:val="292526"/>
                                <w:u w:val="single" w:color="29252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u w:val="single" w:color="292526"/>
                              </w:rPr>
                              <w:tab/>
                            </w:r>
                            <w:r>
                              <w:rPr>
                                <w:color w:val="29252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038" type="#_x0000_t202" style="position:absolute;margin-left:449.55pt;margin-top:719.45pt;width:118.6pt;height:21.2pt;z-index:-2522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tabs>
                          <w:tab w:val="left" w:pos="1309"/>
                        </w:tabs>
                        <w:rPr>
                          <w:rFonts w:ascii="NTFPreCursivef" w:hAnsi="NTFPreCursivef"/>
                        </w:rPr>
                      </w:pPr>
                      <w:r>
                        <w:rPr>
                          <w:color w:val="292526"/>
                          <w:u w:val="single" w:color="292526"/>
                        </w:rPr>
                        <w:t xml:space="preserve"> </w:t>
                      </w:r>
                      <w:r>
                        <w:rPr>
                          <w:color w:val="292526"/>
                          <w:u w:val="single" w:color="292526"/>
                        </w:rPr>
                        <w:tab/>
                      </w:r>
                      <w:r>
                        <w:rPr>
                          <w:color w:val="29252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5344" behindDoc="1" locked="0" layoutInCell="1" allowOverlap="1">
                <wp:simplePos x="0" y="0"/>
                <wp:positionH relativeFrom="page">
                  <wp:posOffset>6462395</wp:posOffset>
                </wp:positionH>
                <wp:positionV relativeFrom="page">
                  <wp:posOffset>4973320</wp:posOffset>
                </wp:positionV>
                <wp:extent cx="199390" cy="381635"/>
                <wp:effectExtent l="0" t="0" r="0" b="0"/>
                <wp:wrapNone/>
                <wp:docPr id="218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3" o:spid="_x0000_s1039" type="#_x0000_t202" style="position:absolute;margin-left:508.85pt;margin-top:391.6pt;width:15.7pt;height:30.05pt;z-index:-2522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T7ssgIAALQ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6368" behindDoc="1" locked="0" layoutInCell="1" allowOverlap="1">
                <wp:simplePos x="0" y="0"/>
                <wp:positionH relativeFrom="page">
                  <wp:posOffset>4467225</wp:posOffset>
                </wp:positionH>
                <wp:positionV relativeFrom="page">
                  <wp:posOffset>2188210</wp:posOffset>
                </wp:positionV>
                <wp:extent cx="208915" cy="385445"/>
                <wp:effectExtent l="0" t="0" r="0" b="0"/>
                <wp:wrapNone/>
                <wp:docPr id="217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15" cy="385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202" o:spid="_x0000_s1041" type="#_x0000_t202" style="position:absolute;margin-left:351.75pt;margin-top:172.3pt;width:16.45pt;height:30.35pt;z-index:-2522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yHkswIAALQ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7392" behindDoc="1" locked="0" layoutInCell="1" allowOverlap="1">
                <wp:simplePos x="0" y="0"/>
                <wp:positionH relativeFrom="page">
                  <wp:posOffset>371475</wp:posOffset>
                </wp:positionH>
                <wp:positionV relativeFrom="page">
                  <wp:posOffset>3577590</wp:posOffset>
                </wp:positionV>
                <wp:extent cx="819150" cy="152400"/>
                <wp:effectExtent l="0" t="0" r="0" b="0"/>
                <wp:wrapNone/>
                <wp:docPr id="216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201" o:spid="_x0000_s1042" type="#_x0000_t202" style="position:absolute;margin-left:29.25pt;margin-top:281.7pt;width:64.5pt;height:12pt;z-index:-25224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8416" behindDoc="1" locked="0" layoutInCell="1" allowOverlap="1">
                <wp:simplePos x="0" y="0"/>
                <wp:positionH relativeFrom="page">
                  <wp:posOffset>2151380</wp:posOffset>
                </wp:positionH>
                <wp:positionV relativeFrom="page">
                  <wp:posOffset>3577590</wp:posOffset>
                </wp:positionV>
                <wp:extent cx="819150" cy="152400"/>
                <wp:effectExtent l="0" t="0" r="0" b="0"/>
                <wp:wrapNone/>
                <wp:docPr id="215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200" o:spid="_x0000_s1043" type="#_x0000_t202" style="position:absolute;margin-left:169.4pt;margin-top:281.7pt;width:64.5pt;height:12pt;z-index:-25224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69440" behindDoc="1" locked="0" layoutInCell="1" allowOverlap="1">
                <wp:simplePos x="0" y="0"/>
                <wp:positionH relativeFrom="page">
                  <wp:posOffset>3931920</wp:posOffset>
                </wp:positionH>
                <wp:positionV relativeFrom="page">
                  <wp:posOffset>3577590</wp:posOffset>
                </wp:positionV>
                <wp:extent cx="819150" cy="152400"/>
                <wp:effectExtent l="0" t="0" r="0" b="0"/>
                <wp:wrapNone/>
                <wp:docPr id="214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9" o:spid="_x0000_s1044" type="#_x0000_t202" style="position:absolute;margin-left:309.6pt;margin-top:281.7pt;width:64.5pt;height:12pt;z-index:-25224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0464" behindDoc="1" locked="0" layoutInCell="1" allowOverlap="1">
                <wp:simplePos x="0" y="0"/>
                <wp:positionH relativeFrom="page">
                  <wp:posOffset>5721985</wp:posOffset>
                </wp:positionH>
                <wp:positionV relativeFrom="page">
                  <wp:posOffset>3577590</wp:posOffset>
                </wp:positionV>
                <wp:extent cx="819150" cy="152400"/>
                <wp:effectExtent l="0" t="0" r="0" b="0"/>
                <wp:wrapNone/>
                <wp:docPr id="213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8" o:spid="_x0000_s1045" type="#_x0000_t202" style="position:absolute;margin-left:450.55pt;margin-top:281.7pt;width:64.5pt;height:12pt;z-index:-25224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1488" behindDoc="1" locked="0" layoutInCell="1" allowOverlap="1">
                <wp:simplePos x="0" y="0"/>
                <wp:positionH relativeFrom="page">
                  <wp:posOffset>371475</wp:posOffset>
                </wp:positionH>
                <wp:positionV relativeFrom="page">
                  <wp:posOffset>6448425</wp:posOffset>
                </wp:positionV>
                <wp:extent cx="819150" cy="152400"/>
                <wp:effectExtent l="0" t="0" r="0" b="0"/>
                <wp:wrapNone/>
                <wp:docPr id="212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7" o:spid="_x0000_s1046" type="#_x0000_t202" style="position:absolute;margin-left:29.25pt;margin-top:507.75pt;width:64.5pt;height:12pt;z-index:-2522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2512" behindDoc="1" locked="0" layoutInCell="1" allowOverlap="1">
                <wp:simplePos x="0" y="0"/>
                <wp:positionH relativeFrom="page">
                  <wp:posOffset>2151380</wp:posOffset>
                </wp:positionH>
                <wp:positionV relativeFrom="page">
                  <wp:posOffset>6448425</wp:posOffset>
                </wp:positionV>
                <wp:extent cx="819150" cy="152400"/>
                <wp:effectExtent l="0" t="0" r="0" b="0"/>
                <wp:wrapNone/>
                <wp:docPr id="211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6" o:spid="_x0000_s1047" type="#_x0000_t202" style="position:absolute;margin-left:169.4pt;margin-top:507.75pt;width:64.5pt;height:12pt;z-index:-2522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3536" behindDoc="1" locked="0" layoutInCell="1" allowOverlap="1">
                <wp:simplePos x="0" y="0"/>
                <wp:positionH relativeFrom="page">
                  <wp:posOffset>3931920</wp:posOffset>
                </wp:positionH>
                <wp:positionV relativeFrom="page">
                  <wp:posOffset>6448425</wp:posOffset>
                </wp:positionV>
                <wp:extent cx="819150" cy="152400"/>
                <wp:effectExtent l="0" t="0" r="0" b="0"/>
                <wp:wrapNone/>
                <wp:docPr id="210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5" o:spid="_x0000_s1048" type="#_x0000_t202" style="position:absolute;margin-left:309.6pt;margin-top:507.75pt;width:64.5pt;height:12pt;z-index:-2522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4560" behindDoc="1" locked="0" layoutInCell="1" allowOverlap="1">
                <wp:simplePos x="0" y="0"/>
                <wp:positionH relativeFrom="page">
                  <wp:posOffset>5721985</wp:posOffset>
                </wp:positionH>
                <wp:positionV relativeFrom="page">
                  <wp:posOffset>6448425</wp:posOffset>
                </wp:positionV>
                <wp:extent cx="819150" cy="152400"/>
                <wp:effectExtent l="0" t="0" r="0" b="0"/>
                <wp:wrapNone/>
                <wp:docPr id="209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4" o:spid="_x0000_s1049" type="#_x0000_t202" style="position:absolute;margin-left:450.55pt;margin-top:507.75pt;width:64.5pt;height:12pt;z-index:-2522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5584" behindDoc="1" locked="0" layoutInCell="1" allowOverlap="1">
                <wp:simplePos x="0" y="0"/>
                <wp:positionH relativeFrom="page">
                  <wp:posOffset>371475</wp:posOffset>
                </wp:positionH>
                <wp:positionV relativeFrom="page">
                  <wp:posOffset>9203055</wp:posOffset>
                </wp:positionV>
                <wp:extent cx="819150" cy="152400"/>
                <wp:effectExtent l="0" t="0" r="0" b="0"/>
                <wp:wrapNone/>
                <wp:docPr id="208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3" o:spid="_x0000_s1050" type="#_x0000_t202" style="position:absolute;margin-left:29.25pt;margin-top:724.65pt;width:64.5pt;height:12pt;z-index:-2522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6608" behindDoc="1" locked="0" layoutInCell="1" allowOverlap="1">
                <wp:simplePos x="0" y="0"/>
                <wp:positionH relativeFrom="page">
                  <wp:posOffset>2151380</wp:posOffset>
                </wp:positionH>
                <wp:positionV relativeFrom="page">
                  <wp:posOffset>9203055</wp:posOffset>
                </wp:positionV>
                <wp:extent cx="819150" cy="152400"/>
                <wp:effectExtent l="0" t="0" r="0" b="0"/>
                <wp:wrapNone/>
                <wp:docPr id="207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2" o:spid="_x0000_s1051" type="#_x0000_t202" style="position:absolute;margin-left:169.4pt;margin-top:724.65pt;width:64.5pt;height:12pt;z-index:-25223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wqswIAALQ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7632" behindDoc="1" locked="0" layoutInCell="1" allowOverlap="1">
                <wp:simplePos x="0" y="0"/>
                <wp:positionH relativeFrom="page">
                  <wp:posOffset>3931920</wp:posOffset>
                </wp:positionH>
                <wp:positionV relativeFrom="page">
                  <wp:posOffset>9203055</wp:posOffset>
                </wp:positionV>
                <wp:extent cx="819150" cy="152400"/>
                <wp:effectExtent l="0" t="0" r="0" b="0"/>
                <wp:wrapNone/>
                <wp:docPr id="206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1" o:spid="_x0000_s1052" type="#_x0000_t202" style="position:absolute;margin-left:309.6pt;margin-top:724.65pt;width:64.5pt;height:12pt;z-index:-2522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78656" behindDoc="1" locked="0" layoutInCell="1" allowOverlap="1">
                <wp:simplePos x="0" y="0"/>
                <wp:positionH relativeFrom="page">
                  <wp:posOffset>5721985</wp:posOffset>
                </wp:positionH>
                <wp:positionV relativeFrom="page">
                  <wp:posOffset>9203055</wp:posOffset>
                </wp:positionV>
                <wp:extent cx="819150" cy="152400"/>
                <wp:effectExtent l="0" t="0" r="0" b="0"/>
                <wp:wrapNone/>
                <wp:docPr id="205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190" o:spid="_x0000_s1053" type="#_x0000_t202" style="position:absolute;margin-left:450.55pt;margin-top:724.65pt;width:64.5pt;height:12pt;z-index:-2522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966DC" w:rsidRDefault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F966DC" w:rsidRPr="00F966DC" w:rsidRDefault="00F966DC" w:rsidP="00F966DC">
      <w:pPr>
        <w:rPr>
          <w:sz w:val="2"/>
          <w:szCs w:val="2"/>
        </w:rPr>
      </w:pPr>
    </w:p>
    <w:p w:rsidR="00680E43" w:rsidRPr="00DD772D" w:rsidRDefault="00680E43" w:rsidP="00DD772D">
      <w:pPr>
        <w:rPr>
          <w:sz w:val="2"/>
          <w:szCs w:val="2"/>
        </w:rPr>
        <w:sectPr w:rsidR="00680E43" w:rsidRPr="00DD772D">
          <w:headerReference w:type="default" r:id="rId6"/>
          <w:footerReference w:type="default" r:id="rId7"/>
          <w:type w:val="continuous"/>
          <w:pgSz w:w="11910" w:h="16840"/>
          <w:pgMar w:top="500" w:right="420" w:bottom="280" w:left="440" w:header="720" w:footer="720" w:gutter="0"/>
          <w:cols w:space="720"/>
        </w:sectPr>
      </w:pPr>
    </w:p>
    <w:p w:rsidR="00680E43" w:rsidRDefault="000705EE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2992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335280</wp:posOffset>
                </wp:positionV>
                <wp:extent cx="6430010" cy="1159510"/>
                <wp:effectExtent l="0" t="0" r="0" b="0"/>
                <wp:wrapNone/>
                <wp:docPr id="204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1159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 w:rsidP="001D3468">
                            <w:pPr>
                              <w:tabs>
                                <w:tab w:val="left" w:pos="7577"/>
                                <w:tab w:val="left" w:pos="8696"/>
                              </w:tabs>
                              <w:spacing w:before="20"/>
                              <w:ind w:left="705"/>
                              <w:jc w:val="center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17"/>
                                <w:sz w:val="66"/>
                              </w:rPr>
                              <w:t xml:space="preserve">Tell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5"/>
                                <w:sz w:val="66"/>
                              </w:rPr>
                              <w:t>the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20"/>
                                <w:sz w:val="6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Time: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2"/>
                                <w:sz w:val="6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9"/>
                                <w:sz w:val="66"/>
                              </w:rPr>
                              <w:t>Drawing</w:t>
                            </w:r>
                            <w:r w:rsid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9"/>
                                <w:sz w:val="6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the</w:t>
                            </w:r>
                            <w:r w:rsid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b/>
                                <w:color w:val="292526"/>
                                <w:spacing w:val="-6"/>
                                <w:sz w:val="66"/>
                              </w:rPr>
                              <w:t>Time</w:t>
                            </w:r>
                          </w:p>
                          <w:p w:rsidR="00680E43" w:rsidRPr="001D3468" w:rsidRDefault="000705EE">
                            <w:pPr>
                              <w:pStyle w:val="BodyText"/>
                              <w:spacing w:before="610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Draw the time on each clock.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054" type="#_x0000_t202" style="position:absolute;margin-left:27.35pt;margin-top:26.4pt;width:506.3pt;height:91.3pt;z-index:-25222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" filled="f" stroked="f">
                <v:textbox inset="0,0,0,0">
                  <w:txbxContent>
                    <w:p w:rsidR="00680E43" w:rsidRPr="001D3468" w:rsidRDefault="000705EE" w:rsidP="001D3468">
                      <w:pPr>
                        <w:tabs>
                          <w:tab w:val="left" w:pos="7577"/>
                          <w:tab w:val="left" w:pos="8696"/>
                        </w:tabs>
                        <w:spacing w:before="20"/>
                        <w:ind w:left="705"/>
                        <w:jc w:val="center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17"/>
                          <w:sz w:val="66"/>
                        </w:rPr>
                        <w:t xml:space="preserve">Tell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5"/>
                          <w:sz w:val="66"/>
                        </w:rPr>
                        <w:t>the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20"/>
                          <w:sz w:val="6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6"/>
                        </w:rPr>
                        <w:t>Time: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2"/>
                          <w:sz w:val="6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9"/>
                          <w:sz w:val="66"/>
                        </w:rPr>
                        <w:t>Drawing</w:t>
                      </w:r>
                      <w:r w:rsidR="001D3468">
                        <w:rPr>
                          <w:rFonts w:ascii="NTFPreCursivef" w:hAnsi="NTFPreCursivef"/>
                          <w:b/>
                          <w:color w:val="292526"/>
                          <w:spacing w:val="-9"/>
                          <w:sz w:val="6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6"/>
                        </w:rPr>
                        <w:t>the</w:t>
                      </w:r>
                      <w:r w:rsid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b/>
                          <w:color w:val="292526"/>
                          <w:spacing w:val="-6"/>
                          <w:sz w:val="66"/>
                        </w:rPr>
                        <w:t>Time</w:t>
                      </w:r>
                    </w:p>
                    <w:p w:rsidR="00680E43" w:rsidRPr="001D3468" w:rsidRDefault="000705EE">
                      <w:pPr>
                        <w:pStyle w:val="BodyText"/>
                        <w:spacing w:before="610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Draw the time on each clock.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4016" behindDoc="1" locked="0" layoutInCell="1" allowOverlap="1">
                <wp:simplePos x="0" y="0"/>
                <wp:positionH relativeFrom="page">
                  <wp:posOffset>711200</wp:posOffset>
                </wp:positionH>
                <wp:positionV relativeFrom="page">
                  <wp:posOffset>3511550</wp:posOffset>
                </wp:positionV>
                <wp:extent cx="807720" cy="269240"/>
                <wp:effectExtent l="0" t="0" r="0" b="0"/>
                <wp:wrapNone/>
                <wp:docPr id="203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5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36"/>
                                <w:w w:val="105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055" type="#_x0000_t202" style="position:absolute;margin-left:56pt;margin-top:276.5pt;width:63.6pt;height:21.2pt;z-index:-25222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5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36"/>
                          <w:w w:val="105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5040" behindDoc="1" locked="0" layoutInCell="1" allowOverlap="1">
                <wp:simplePos x="0" y="0"/>
                <wp:positionH relativeFrom="page">
                  <wp:posOffset>2425065</wp:posOffset>
                </wp:positionH>
                <wp:positionV relativeFrom="page">
                  <wp:posOffset>3511550</wp:posOffset>
                </wp:positionV>
                <wp:extent cx="927100" cy="269240"/>
                <wp:effectExtent l="0" t="0" r="0" b="0"/>
                <wp:wrapNone/>
                <wp:docPr id="202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5"/>
                                <w:sz w:val="36"/>
                              </w:rPr>
                              <w:t>11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53"/>
                                <w:w w:val="115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5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7" o:spid="_x0000_s1056" type="#_x0000_t202" style="position:absolute;margin-left:190.95pt;margin-top:276.5pt;width:73pt;height:21.2pt;z-index:-25222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15"/>
                          <w:sz w:val="36"/>
                        </w:rPr>
                        <w:t>11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53"/>
                          <w:w w:val="115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15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6064" behindDoc="1" locked="0" layoutInCell="1" allowOverlap="1">
                <wp:simplePos x="0" y="0"/>
                <wp:positionH relativeFrom="page">
                  <wp:posOffset>4271645</wp:posOffset>
                </wp:positionH>
                <wp:positionV relativeFrom="page">
                  <wp:posOffset>3511550</wp:posOffset>
                </wp:positionV>
                <wp:extent cx="807720" cy="269240"/>
                <wp:effectExtent l="0" t="0" r="0" b="0"/>
                <wp:wrapNone/>
                <wp:docPr id="201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4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44"/>
                                <w:w w:val="105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057" type="#_x0000_t202" style="position:absolute;margin-left:336.35pt;margin-top:276.5pt;width:63.6pt;height:21.2pt;z-index:-25222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4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44"/>
                          <w:w w:val="105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7088" behindDoc="1" locked="0" layoutInCell="1" allowOverlap="1">
                <wp:simplePos x="0" y="0"/>
                <wp:positionH relativeFrom="page">
                  <wp:posOffset>6058535</wp:posOffset>
                </wp:positionH>
                <wp:positionV relativeFrom="page">
                  <wp:posOffset>3511550</wp:posOffset>
                </wp:positionV>
                <wp:extent cx="807720" cy="269240"/>
                <wp:effectExtent l="0" t="0" r="0" b="0"/>
                <wp:wrapNone/>
                <wp:docPr id="200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9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39"/>
                                <w:w w:val="105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" o:spid="_x0000_s1058" type="#_x0000_t202" style="position:absolute;margin-left:477.05pt;margin-top:276.5pt;width:63.6pt;height:21.2pt;z-index:-25221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yHBtA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9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39"/>
                          <w:w w:val="105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8112" behindDoc="1" locked="0" layoutInCell="1" allowOverlap="1">
                <wp:simplePos x="0" y="0"/>
                <wp:positionH relativeFrom="page">
                  <wp:posOffset>711200</wp:posOffset>
                </wp:positionH>
                <wp:positionV relativeFrom="page">
                  <wp:posOffset>6296660</wp:posOffset>
                </wp:positionV>
                <wp:extent cx="807720" cy="269240"/>
                <wp:effectExtent l="0" t="0" r="0" b="0"/>
                <wp:wrapNone/>
                <wp:docPr id="199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1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43"/>
                                <w:w w:val="110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059" type="#_x0000_t202" style="position:absolute;margin-left:56pt;margin-top:495.8pt;width:63.6pt;height:21.2pt;z-index:-25221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1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43"/>
                          <w:w w:val="110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099136" behindDoc="1" locked="0" layoutInCell="1" allowOverlap="1">
                <wp:simplePos x="0" y="0"/>
                <wp:positionH relativeFrom="page">
                  <wp:posOffset>2425065</wp:posOffset>
                </wp:positionH>
                <wp:positionV relativeFrom="page">
                  <wp:posOffset>6296660</wp:posOffset>
                </wp:positionV>
                <wp:extent cx="927100" cy="269240"/>
                <wp:effectExtent l="0" t="0" r="0" b="0"/>
                <wp:wrapNone/>
                <wp:docPr id="19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10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69"/>
                                <w:w w:val="110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060" type="#_x0000_t202" style="position:absolute;margin-left:190.95pt;margin-top:495.8pt;width:73pt;height:21.2pt;z-index:-25221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10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69"/>
                          <w:w w:val="110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0160" behindDoc="1" locked="0" layoutInCell="1" allowOverlap="1">
                <wp:simplePos x="0" y="0"/>
                <wp:positionH relativeFrom="page">
                  <wp:posOffset>4271645</wp:posOffset>
                </wp:positionH>
                <wp:positionV relativeFrom="page">
                  <wp:posOffset>6296660</wp:posOffset>
                </wp:positionV>
                <wp:extent cx="807720" cy="269240"/>
                <wp:effectExtent l="0" t="0" r="0" b="0"/>
                <wp:wrapNone/>
                <wp:docPr id="197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2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35"/>
                                <w:w w:val="105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061" type="#_x0000_t202" style="position:absolute;margin-left:336.35pt;margin-top:495.8pt;width:63.6pt;height:21.2pt;z-index:-25221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8sNtA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2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35"/>
                          <w:w w:val="105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1184" behindDoc="1" locked="0" layoutInCell="1" allowOverlap="1">
                <wp:simplePos x="0" y="0"/>
                <wp:positionH relativeFrom="page">
                  <wp:posOffset>6058535</wp:posOffset>
                </wp:positionH>
                <wp:positionV relativeFrom="page">
                  <wp:posOffset>6296660</wp:posOffset>
                </wp:positionV>
                <wp:extent cx="807720" cy="269240"/>
                <wp:effectExtent l="0" t="0" r="0" b="0"/>
                <wp:wrapNone/>
                <wp:docPr id="196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6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38"/>
                                <w:w w:val="105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062" type="#_x0000_t202" style="position:absolute;margin-left:477.05pt;margin-top:495.8pt;width:63.6pt;height:21.2pt;z-index:-25221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6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38"/>
                          <w:w w:val="105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2208" behindDoc="1" locked="0" layoutInCell="1" allowOverlap="1">
                <wp:simplePos x="0" y="0"/>
                <wp:positionH relativeFrom="page">
                  <wp:posOffset>711200</wp:posOffset>
                </wp:positionH>
                <wp:positionV relativeFrom="page">
                  <wp:posOffset>9082405</wp:posOffset>
                </wp:positionV>
                <wp:extent cx="807720" cy="269240"/>
                <wp:effectExtent l="0" t="0" r="0" b="0"/>
                <wp:wrapNone/>
                <wp:docPr id="195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3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29"/>
                                <w:w w:val="105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05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063" type="#_x0000_t202" style="position:absolute;margin-left:56pt;margin-top:715.15pt;width:63.6pt;height:21.2pt;z-index:-25221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qICtQ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3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29"/>
                          <w:w w:val="105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05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3232" behindDoc="1" locked="0" layoutInCell="1" allowOverlap="1">
                <wp:simplePos x="0" y="0"/>
                <wp:positionH relativeFrom="page">
                  <wp:posOffset>2484755</wp:posOffset>
                </wp:positionH>
                <wp:positionV relativeFrom="page">
                  <wp:posOffset>9082405</wp:posOffset>
                </wp:positionV>
                <wp:extent cx="807720" cy="269240"/>
                <wp:effectExtent l="0" t="0" r="0" b="0"/>
                <wp:wrapNone/>
                <wp:docPr id="194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z w:val="36"/>
                              </w:rPr>
                              <w:t>8 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064" type="#_x0000_t202" style="position:absolute;margin-left:195.65pt;margin-top:715.15pt;width:63.6pt;height:21.2pt;z-index:-25221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19btA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sz w:val="36"/>
                        </w:rPr>
                        <w:t>8 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4256" behindDoc="1" locked="0" layoutInCell="1" allowOverlap="1">
                <wp:simplePos x="0" y="0"/>
                <wp:positionH relativeFrom="page">
                  <wp:posOffset>4271645</wp:posOffset>
                </wp:positionH>
                <wp:positionV relativeFrom="page">
                  <wp:posOffset>9082405</wp:posOffset>
                </wp:positionV>
                <wp:extent cx="927100" cy="269240"/>
                <wp:effectExtent l="0" t="0" r="0" b="0"/>
                <wp:wrapNone/>
                <wp:docPr id="19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12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41"/>
                                <w:w w:val="110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065" type="#_x0000_t202" style="position:absolute;margin-left:336.35pt;margin-top:715.15pt;width:73pt;height:21.2pt;z-index:-25221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zx/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12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41"/>
                          <w:w w:val="110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05280" behindDoc="1" locked="0" layoutInCell="1" allowOverlap="1">
                <wp:simplePos x="0" y="0"/>
                <wp:positionH relativeFrom="page">
                  <wp:posOffset>6058535</wp:posOffset>
                </wp:positionH>
                <wp:positionV relativeFrom="page">
                  <wp:posOffset>9082405</wp:posOffset>
                </wp:positionV>
                <wp:extent cx="807720" cy="269240"/>
                <wp:effectExtent l="0" t="0" r="0" b="0"/>
                <wp:wrapNone/>
                <wp:docPr id="192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Pr="001D3468" w:rsidRDefault="000705EE">
                            <w:pPr>
                              <w:pStyle w:val="BodyText"/>
                              <w:rPr>
                                <w:rFonts w:ascii="NTFPreCursivef" w:hAnsi="NTFPreCursivef"/>
                                <w:sz w:val="36"/>
                              </w:rPr>
                            </w:pP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7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spacing w:val="-72"/>
                                <w:w w:val="110"/>
                                <w:sz w:val="36"/>
                              </w:rPr>
                              <w:t xml:space="preserve"> </w:t>
                            </w:r>
                            <w:r w:rsidRPr="001D3468">
                              <w:rPr>
                                <w:rFonts w:ascii="NTFPreCursivef" w:hAnsi="NTFPreCursivef"/>
                                <w:color w:val="292526"/>
                                <w:w w:val="110"/>
                                <w:sz w:val="36"/>
                              </w:rPr>
                              <w:t>o’clock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66" type="#_x0000_t202" style="position:absolute;margin-left:477.05pt;margin-top:715.15pt;width:63.6pt;height:21.2pt;z-index:-25221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" filled="f" stroked="f">
                <v:textbox inset="0,0,0,0">
                  <w:txbxContent>
                    <w:p w:rsidR="00680E43" w:rsidRPr="001D3468" w:rsidRDefault="000705EE">
                      <w:pPr>
                        <w:pStyle w:val="BodyText"/>
                        <w:rPr>
                          <w:rFonts w:ascii="NTFPreCursivef" w:hAnsi="NTFPreCursivef"/>
                          <w:sz w:val="36"/>
                        </w:rPr>
                      </w:pP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7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spacing w:val="-72"/>
                          <w:w w:val="110"/>
                          <w:sz w:val="36"/>
                        </w:rPr>
                        <w:t xml:space="preserve"> </w:t>
                      </w:r>
                      <w:r w:rsidRPr="001D3468">
                        <w:rPr>
                          <w:rFonts w:ascii="NTFPreCursivef" w:hAnsi="NTFPreCursivef"/>
                          <w:color w:val="292526"/>
                          <w:w w:val="110"/>
                          <w:sz w:val="36"/>
                        </w:rPr>
                        <w:t>o’clock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C961A8" w:rsidRDefault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tabs>
          <w:tab w:val="left" w:pos="1021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C961A8" w:rsidRPr="00C961A8" w:rsidRDefault="00C961A8" w:rsidP="00C961A8">
      <w:pPr>
        <w:rPr>
          <w:sz w:val="2"/>
          <w:szCs w:val="2"/>
        </w:rPr>
      </w:pPr>
    </w:p>
    <w:p w:rsidR="00680E43" w:rsidRPr="00C961A8" w:rsidRDefault="00680E43" w:rsidP="00C961A8">
      <w:pPr>
        <w:rPr>
          <w:sz w:val="2"/>
          <w:szCs w:val="2"/>
        </w:rPr>
        <w:sectPr w:rsidR="00680E43" w:rsidRPr="00C961A8">
          <w:headerReference w:type="default" r:id="rId8"/>
          <w:pgSz w:w="11910" w:h="16840"/>
          <w:pgMar w:top="500" w:right="420" w:bottom="280" w:left="440" w:header="720" w:footer="720" w:gutter="0"/>
          <w:cols w:space="720"/>
        </w:sectPr>
      </w:pPr>
    </w:p>
    <w:p w:rsidR="00680E43" w:rsidRDefault="000705EE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33952" behindDoc="1" locked="0" layoutInCell="1" allowOverlap="1" wp14:anchorId="6097BAD9" wp14:editId="37E80594">
                <wp:simplePos x="0" y="0"/>
                <wp:positionH relativeFrom="page">
                  <wp:posOffset>6462395</wp:posOffset>
                </wp:positionH>
                <wp:positionV relativeFrom="page">
                  <wp:posOffset>4973320</wp:posOffset>
                </wp:positionV>
                <wp:extent cx="199390" cy="381635"/>
                <wp:effectExtent l="0" t="0" r="0" b="0"/>
                <wp:wrapNone/>
                <wp:docPr id="105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7BAD9" id="Text Box 90" o:spid="_x0000_s1066" type="#_x0000_t202" style="position:absolute;margin-left:508.85pt;margin-top:391.6pt;width:15.7pt;height:30.05pt;z-index:-25218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34976" behindDoc="1" locked="0" layoutInCell="1" allowOverlap="1" wp14:anchorId="5B2AC413" wp14:editId="12B0E76B">
                <wp:simplePos x="0" y="0"/>
                <wp:positionH relativeFrom="page">
                  <wp:posOffset>4467225</wp:posOffset>
                </wp:positionH>
                <wp:positionV relativeFrom="page">
                  <wp:posOffset>2188210</wp:posOffset>
                </wp:positionV>
                <wp:extent cx="208915" cy="385445"/>
                <wp:effectExtent l="0" t="0" r="0" b="0"/>
                <wp:wrapNone/>
                <wp:docPr id="104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15" cy="385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89" o:spid="_x0000_s1082" type="#_x0000_t202" style="position:absolute;margin-left:351.75pt;margin-top:172.3pt;width:16.45pt;height:30.35pt;z-index:-25218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/uXsgIAALM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2624" behindDoc="1" locked="0" layoutInCell="1" allowOverlap="1" wp14:anchorId="27AAB788" wp14:editId="5B4FB711">
                <wp:simplePos x="0" y="0"/>
                <wp:positionH relativeFrom="page">
                  <wp:posOffset>1115060</wp:posOffset>
                </wp:positionH>
                <wp:positionV relativeFrom="page">
                  <wp:posOffset>7759065</wp:posOffset>
                </wp:positionV>
                <wp:extent cx="199390" cy="3829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AB788" id="Text Box 3" o:spid="_x0000_s1068" type="#_x0000_t202" style="position:absolute;margin-left:87.8pt;margin-top:610.95pt;width:15.7pt;height:30.15pt;z-index:-25215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IP1rwIAALA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163648" behindDoc="1" locked="0" layoutInCell="1" allowOverlap="1" wp14:anchorId="1C2EFF23" wp14:editId="51FEB423">
                <wp:simplePos x="0" y="0"/>
                <wp:positionH relativeFrom="page">
                  <wp:posOffset>6263640</wp:posOffset>
                </wp:positionH>
                <wp:positionV relativeFrom="page">
                  <wp:posOffset>2188210</wp:posOffset>
                </wp:positionV>
                <wp:extent cx="199390" cy="3848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" cy="384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0E43" w:rsidRDefault="00680E43">
                            <w:pPr>
                              <w:pStyle w:val="BodyText"/>
                              <w:spacing w:before="4"/>
                              <w:ind w:left="4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shape id="Text Box 2" o:spid="_x0000_s1097" type="#_x0000_t202" style="position:absolute;margin-left:493.2pt;margin-top:172.3pt;width:15.7pt;height:30.3pt;z-index:-25215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" filled="f" stroked="f">
                <v:textbox inset="0,0,0,0">
                  <w:txbxContent>
                    <w:p w:rsidR="00680E43" w:rsidRDefault="00680E43">
                      <w:pPr>
                        <w:pStyle w:val="BodyText"/>
                        <w:spacing w:before="4"/>
                        <w:ind w:left="40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80E43">
      <w:headerReference w:type="default" r:id="rId9"/>
      <w:pgSz w:w="11910" w:h="16840"/>
      <w:pgMar w:top="520" w:right="42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BD7" w:rsidRDefault="00B17BD7" w:rsidP="00B17BD7">
      <w:r>
        <w:separator/>
      </w:r>
    </w:p>
  </w:endnote>
  <w:endnote w:type="continuationSeparator" w:id="0">
    <w:p w:rsidR="00B17BD7" w:rsidRDefault="00B17BD7" w:rsidP="00B17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FEE862F-07DA-4CBE-91C5-69DDEE45556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73368285-AE51-49B7-A0B2-4C5BC44594EB}"/>
    <w:embedBold r:id="rId3" w:fontKey="{E5DB1ADF-DBEB-41FA-A080-AB2BBACEB91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17B1E550-A16B-4C02-9083-CE0D3C9226E6}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19972626-D58A-4C63-880F-ED782AF05F1D}"/>
    <w:embedBold r:id="rId6" w:fontKey="{97C89D2E-81B8-49C1-8156-2E29994D16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094BAE6-1750-4F45-9372-BAB2C842DCDE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6DC" w:rsidRDefault="00F966DC">
    <w:pPr>
      <w:pStyle w:val="Foo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-41275</wp:posOffset>
              </wp:positionH>
              <wp:positionV relativeFrom="paragraph">
                <wp:posOffset>-343535</wp:posOffset>
              </wp:positionV>
              <wp:extent cx="7048500" cy="847725"/>
              <wp:effectExtent l="0" t="0" r="19050" b="2857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48500" cy="8477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E712865" id="Rectangle 1" o:spid="_x0000_s1026" style="position:absolute;margin-left:-3.25pt;margin-top:-27.05pt;width:555pt;height:66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" fillcolor="white [3212]" strokecolor="white [3212]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BD7" w:rsidRDefault="00B17BD7" w:rsidP="00B17BD7">
      <w:r>
        <w:separator/>
      </w:r>
    </w:p>
  </w:footnote>
  <w:footnote w:type="continuationSeparator" w:id="0">
    <w:p w:rsidR="00B17BD7" w:rsidRDefault="00B17BD7" w:rsidP="00B17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BD7" w:rsidRDefault="00B17BD7">
    <w:pPr>
      <w:pStyle w:val="Header"/>
    </w:pPr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 wp14:anchorId="1078675A" wp14:editId="76219BFE">
          <wp:simplePos x="0" y="0"/>
          <wp:positionH relativeFrom="page">
            <wp:align>right</wp:align>
          </wp:positionH>
          <wp:positionV relativeFrom="paragraph">
            <wp:posOffset>-457201</wp:posOffset>
          </wp:positionV>
          <wp:extent cx="7562850" cy="10697497"/>
          <wp:effectExtent l="0" t="0" r="0" b="889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6" name="Lower Abilit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06974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BD7" w:rsidRDefault="00B17BD7">
    <w:pPr>
      <w:pStyle w:val="Header"/>
    </w:pPr>
    <w:r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49A953C8" wp14:editId="7FFFF0CD">
          <wp:simplePos x="0" y="0"/>
          <wp:positionH relativeFrom="page">
            <wp:align>left</wp:align>
          </wp:positionH>
          <wp:positionV relativeFrom="paragraph">
            <wp:posOffset>-457200</wp:posOffset>
          </wp:positionV>
          <wp:extent cx="7553325" cy="10684024"/>
          <wp:effectExtent l="0" t="0" r="0" b="3175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" name="Lower Ability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74" cy="106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BD7" w:rsidRDefault="00B17BD7">
    <w:pPr>
      <w:pStyle w:val="Header"/>
    </w:pPr>
    <w:r>
      <w:rPr>
        <w:noProof/>
        <w:lang w:bidi="ar-SA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-457201</wp:posOffset>
          </wp:positionV>
          <wp:extent cx="7562850" cy="10697497"/>
          <wp:effectExtent l="0" t="0" r="0" b="889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9" name="Lower Ability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06974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E43"/>
    <w:rsid w:val="000705EE"/>
    <w:rsid w:val="001D3468"/>
    <w:rsid w:val="00680E43"/>
    <w:rsid w:val="00B17BD7"/>
    <w:rsid w:val="00C961A8"/>
    <w:rsid w:val="00DD772D"/>
    <w:rsid w:val="00E14AEE"/>
    <w:rsid w:val="00F9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2CA2709"/>
  <w15:docId w15:val="{7FA21B73-37AC-4642-8D5C-ED4CDCC18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2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17B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7BD7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B17B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7BD7"/>
    <w:rPr>
      <w:rFonts w:ascii="Twinkl" w:eastAsia="Twinkl" w:hAnsi="Twinkl" w:cs="Twink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4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468"/>
    <w:rPr>
      <w:rFonts w:ascii="Segoe UI" w:eastAsia="Twinkl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2585BFBC</Template>
  <TotalTime>8</TotalTime>
  <Pages>4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Megan Pickard</dc:creator>
  <cp:lastModifiedBy>clare offill</cp:lastModifiedBy>
  <cp:revision>4</cp:revision>
  <cp:lastPrinted>2021-02-03T12:35:00Z</cp:lastPrinted>
  <dcterms:created xsi:type="dcterms:W3CDTF">2021-01-27T08:32:00Z</dcterms:created>
  <dcterms:modified xsi:type="dcterms:W3CDTF">2021-02-03T12:41:00Z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2018-12-11T00:00:00Z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2020-06-28T00:00:00Z</vt:filetime>
  </property>
</Properties>
</file>